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74C46E" w14:textId="77777777" w:rsidR="00305FB1" w:rsidRPr="00962F88" w:rsidRDefault="000E799A" w:rsidP="0043587B">
      <w:pPr>
        <w:tabs>
          <w:tab w:val="left" w:pos="4080"/>
        </w:tabs>
        <w:jc w:val="right"/>
        <w:rPr>
          <w:rFonts w:ascii="Arial" w:hAnsi="Arial" w:cs="Arial"/>
          <w:color w:val="008DAE"/>
          <w:sz w:val="48"/>
          <w:szCs w:val="48"/>
        </w:rPr>
      </w:pPr>
      <w:r w:rsidRPr="00962F88">
        <w:rPr>
          <w:rFonts w:ascii="Arial" w:hAnsi="Arial" w:cs="Arial"/>
          <w:sz w:val="36"/>
          <w:szCs w:val="36"/>
        </w:rPr>
        <w:tab/>
      </w:r>
    </w:p>
    <w:p w14:paraId="1BC9965E" w14:textId="0B7599B6" w:rsidR="008C45BC" w:rsidRPr="00BB2B09" w:rsidRDefault="008C45BC" w:rsidP="008C45BC">
      <w:pPr>
        <w:rPr>
          <w:rFonts w:ascii="Arial" w:hAnsi="Arial" w:cs="Arial"/>
          <w:sz w:val="36"/>
          <w:szCs w:val="36"/>
        </w:rPr>
      </w:pPr>
      <w:r w:rsidRPr="00962F88"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3DA46D9F" wp14:editId="680E4912">
                <wp:simplePos x="0" y="0"/>
                <wp:positionH relativeFrom="margin">
                  <wp:posOffset>5001917</wp:posOffset>
                </wp:positionH>
                <wp:positionV relativeFrom="paragraph">
                  <wp:posOffset>104403</wp:posOffset>
                </wp:positionV>
                <wp:extent cx="1228725" cy="638175"/>
                <wp:effectExtent l="190500" t="0" r="28575" b="371475"/>
                <wp:wrapTight wrapText="bothSides">
                  <wp:wrapPolygon edited="0">
                    <wp:start x="335" y="0"/>
                    <wp:lineTo x="-670" y="0"/>
                    <wp:lineTo x="-670" y="20633"/>
                    <wp:lineTo x="-2679" y="20633"/>
                    <wp:lineTo x="-3349" y="33528"/>
                    <wp:lineTo x="-2009" y="33528"/>
                    <wp:lineTo x="-1674" y="33528"/>
                    <wp:lineTo x="1340" y="30949"/>
                    <wp:lineTo x="21767" y="20633"/>
                    <wp:lineTo x="21767" y="10316"/>
                    <wp:lineTo x="21433" y="645"/>
                    <wp:lineTo x="21433" y="0"/>
                    <wp:lineTo x="335" y="0"/>
                  </wp:wrapPolygon>
                </wp:wrapTight>
                <wp:docPr id="2" name="Speech Bubble: Rectangle with Corners Round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638175"/>
                        </a:xfrm>
                        <a:prstGeom prst="wedgeRoundRectCallout">
                          <a:avLst>
                            <a:gd name="adj1" fmla="val -64745"/>
                            <a:gd name="adj2" fmla="val 102867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090D0F" w14:textId="77777777" w:rsidR="008C45BC" w:rsidRPr="0043587B" w:rsidRDefault="008C45BC" w:rsidP="008C45BC">
                            <w:pPr>
                              <w:jc w:val="center"/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</w:pPr>
                            <w:r w:rsidRPr="0043587B">
                              <w:rPr>
                                <w:rFonts w:ascii="Bradley Hand ITC" w:hAnsi="Bradley Hand ITC"/>
                                <w:b/>
                                <w:sz w:val="28"/>
                                <w:szCs w:val="28"/>
                              </w:rPr>
                              <w:t>We can lead this too!</w:t>
                            </w:r>
                          </w:p>
                          <w:p w14:paraId="7746E325" w14:textId="77777777" w:rsidR="008C45BC" w:rsidRDefault="008C45BC" w:rsidP="008C45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14="http://schemas.microsoft.com/office/drawing/2010/main" xmlns:pic="http://schemas.openxmlformats.org/drawingml/2006/picture" xmlns:a="http://schemas.openxmlformats.org/drawingml/2006/main">
            <w:pict>
              <v:shapetype id="_x0000_t62" coordsize="21600,21600" o:spt="62" adj="1350,25920" path="m3600,qx,3600l0@8@12@24,0@9,,18000qy3600,21600l@6,21600@15@27@7,21600,18000,21600qx21600,18000l21600@9@18@30,21600@8,21600,3600qy18000,l@7,0@21@33@6,xe" w14:anchorId="3DA46D9F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textboxrect="791,791,20809,20809" o:connecttype="custom" o:connectlocs="10800,0;0,10800;10800,21600;21600,10800;@34,@35"/>
                <v:handles>
                  <v:h position="#0,#1"/>
                </v:handles>
              </v:shapetype>
              <v:shape id="Speech Bubble: Rectangle with Corners Rounded 2" style="position:absolute;margin-left:393.85pt;margin-top:8.2pt;width:96.75pt;height:50.25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white [3201]" strokecolor="#f79646 [3209]" strokeweight="2pt" type="#_x0000_t62" adj="-3185,33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">
                <v:textbox>
                  <w:txbxContent>
                    <w:p w:rsidRPr="0043587B" w:rsidR="008C45BC" w:rsidP="008C45BC" w:rsidRDefault="008C45BC" w14:paraId="75090D0F" w14:textId="77777777">
                      <w:pPr>
                        <w:jc w:val="center"/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</w:pPr>
                      <w:r w:rsidRPr="0043587B">
                        <w:rPr>
                          <w:rFonts w:ascii="Bradley Hand ITC" w:hAnsi="Bradley Hand ITC"/>
                          <w:b/>
                          <w:sz w:val="28"/>
                          <w:szCs w:val="28"/>
                        </w:rPr>
                        <w:t>We can lead this too!</w:t>
                      </w:r>
                    </w:p>
                    <w:p w:rsidR="008C45BC" w:rsidP="008C45BC" w:rsidRDefault="008C45BC" w14:paraId="7746E325" w14:textId="77777777">
                      <w:pPr>
                        <w:jc w:val="center"/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rFonts w:ascii="Arial" w:hAnsi="Arial" w:cs="Arial"/>
          <w:color w:val="008DAE"/>
          <w:sz w:val="56"/>
          <w:szCs w:val="56"/>
        </w:rPr>
        <w:t>Easter</w:t>
      </w:r>
      <w:r w:rsidR="00AD47F6">
        <w:rPr>
          <w:rFonts w:ascii="Arial" w:hAnsi="Arial" w:cs="Arial"/>
          <w:color w:val="008DAE"/>
          <w:sz w:val="56"/>
          <w:szCs w:val="56"/>
        </w:rPr>
        <w:t>tide</w:t>
      </w:r>
    </w:p>
    <w:p w14:paraId="1F9A60A7" w14:textId="77777777" w:rsidR="008C45BC" w:rsidRPr="00962F88" w:rsidRDefault="008C45BC" w:rsidP="008C45BC">
      <w:pPr>
        <w:rPr>
          <w:rFonts w:ascii="Arial" w:hAnsi="Arial" w:cs="Arial"/>
          <w:b/>
        </w:rPr>
      </w:pPr>
      <w:r w:rsidRPr="00962F88">
        <w:rPr>
          <w:rFonts w:ascii="Arial" w:hAnsi="Arial" w:cs="Arial"/>
          <w:b/>
          <w:noProof/>
        </w:rPr>
        <w:drawing>
          <wp:anchor distT="0" distB="0" distL="114300" distR="114300" simplePos="0" relativeHeight="251683840" behindDoc="1" locked="0" layoutInCell="1" allowOverlap="1" wp14:anchorId="07162F5A" wp14:editId="7923542D">
            <wp:simplePos x="0" y="0"/>
            <wp:positionH relativeFrom="column">
              <wp:posOffset>3981822</wp:posOffset>
            </wp:positionH>
            <wp:positionV relativeFrom="paragraph">
              <wp:posOffset>35800</wp:posOffset>
            </wp:positionV>
            <wp:extent cx="914400" cy="695960"/>
            <wp:effectExtent l="0" t="0" r="0" b="0"/>
            <wp:wrapTight wrapText="bothSides">
              <wp:wrapPolygon edited="0">
                <wp:start x="12600" y="1182"/>
                <wp:lineTo x="450" y="6504"/>
                <wp:lineTo x="0" y="8277"/>
                <wp:lineTo x="2700" y="11825"/>
                <wp:lineTo x="3600" y="20102"/>
                <wp:lineTo x="6300" y="20102"/>
                <wp:lineTo x="13500" y="18920"/>
                <wp:lineTo x="18450" y="15964"/>
                <wp:lineTo x="18000" y="11825"/>
                <wp:lineTo x="21150" y="5912"/>
                <wp:lineTo x="21150" y="4730"/>
                <wp:lineTo x="15750" y="1182"/>
                <wp:lineTo x="12600" y="1182"/>
              </wp:wrapPolygon>
            </wp:wrapTight>
            <wp:docPr id="1" name="Graphic 1" descr="Da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nce.sv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AAB9B" w14:textId="77777777" w:rsidR="008C45BC" w:rsidRPr="00962F88" w:rsidRDefault="008C45BC" w:rsidP="008C45BC">
      <w:pPr>
        <w:rPr>
          <w:rFonts w:ascii="Arial" w:hAnsi="Arial" w:cs="Arial"/>
          <w:b/>
          <w:i/>
          <w:color w:val="FF7F00"/>
          <w:sz w:val="32"/>
          <w:szCs w:val="32"/>
        </w:rPr>
      </w:pPr>
    </w:p>
    <w:p w14:paraId="7D1610FA" w14:textId="77777777" w:rsidR="008C45BC" w:rsidRPr="00962F88" w:rsidRDefault="008C45BC" w:rsidP="008C45BC">
      <w:pPr>
        <w:rPr>
          <w:rFonts w:ascii="Arial" w:hAnsi="Arial" w:cs="Arial"/>
          <w:b/>
          <w:i/>
          <w:color w:val="FF7F00"/>
          <w:sz w:val="32"/>
          <w:szCs w:val="32"/>
        </w:rPr>
      </w:pPr>
      <w:r w:rsidRPr="00962F88">
        <w:rPr>
          <w:rFonts w:ascii="Arial" w:hAnsi="Arial" w:cs="Arial"/>
          <w:noProof/>
          <w:sz w:val="48"/>
          <w:szCs w:val="48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5B61434C" wp14:editId="47029DF5">
                <wp:simplePos x="0" y="0"/>
                <wp:positionH relativeFrom="margin">
                  <wp:align>left</wp:align>
                </wp:positionH>
                <wp:positionV relativeFrom="paragraph">
                  <wp:posOffset>402590</wp:posOffset>
                </wp:positionV>
                <wp:extent cx="6153150" cy="207645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3150" cy="2076450"/>
                        </a:xfrm>
                        <a:prstGeom prst="rect">
                          <a:avLst/>
                        </a:prstGeom>
                        <a:solidFill>
                          <a:srgbClr val="A2C617"/>
                        </a:solidFill>
                        <a:ln w="9525">
                          <a:solidFill>
                            <a:srgbClr val="A1C60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84F574" w14:textId="65F89E6E" w:rsidR="008C45BC" w:rsidRDefault="008C45BC" w:rsidP="008C45BC">
                            <w:pPr>
                              <w:pStyle w:val="CommentText"/>
                              <w:rPr>
                                <w:rFonts w:ascii="Verdana" w:hAnsi="Verdana" w:cs="Calibri"/>
                                <w:color w:val="FFFFFF" w:themeColor="background1"/>
                              </w:rPr>
                            </w:pPr>
                            <w:r w:rsidRPr="0043587B">
                              <w:rPr>
                                <w:rFonts w:ascii="Verdana" w:hAnsi="Verdana" w:cs="Calibri"/>
                                <w:b/>
                                <w:color w:val="FFFFFF"/>
                              </w:rPr>
                              <w:t>Theme:</w:t>
                            </w:r>
                            <w:r w:rsidRPr="0043587B">
                              <w:rPr>
                                <w:rFonts w:ascii="Verdana" w:hAnsi="Verdana" w:cs="Calibri"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ascii="Verdana" w:hAnsi="Verdana" w:cs="Calibri"/>
                                <w:color w:val="FFFFFF"/>
                              </w:rPr>
                              <w:t>Easter</w:t>
                            </w:r>
                            <w:r w:rsidR="00AD47F6">
                              <w:rPr>
                                <w:rFonts w:ascii="Verdana" w:hAnsi="Verdana" w:cs="Calibri"/>
                                <w:color w:val="FFFFFF"/>
                              </w:rPr>
                              <w:t>tide</w:t>
                            </w:r>
                          </w:p>
                          <w:p w14:paraId="08C95C74" w14:textId="4EB94BCC" w:rsidR="008C45BC" w:rsidRPr="000E799A" w:rsidRDefault="008C45BC" w:rsidP="008C45BC">
                            <w:pPr>
                              <w:pStyle w:val="CommentTex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3F51CD">
                              <w:rPr>
                                <w:rFonts w:ascii="Verdana" w:hAnsi="Verdana"/>
                                <w:b/>
                                <w:color w:val="FFFFFF" w:themeColor="background1"/>
                              </w:rPr>
                              <w:t>Purpose:</w:t>
                            </w:r>
                            <w:r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t</w:t>
                            </w:r>
                            <w:r w:rsidRPr="0043587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o help children </w:t>
                            </w:r>
                            <w:r w:rsidR="00AD47F6">
                              <w:rPr>
                                <w:rFonts w:ascii="Verdana" w:hAnsi="Verdana"/>
                                <w:color w:val="FFFFFF" w:themeColor="background1"/>
                              </w:rPr>
                              <w:t>celebrate the resurrection and think about the Emmaus story.</w:t>
                            </w:r>
                          </w:p>
                          <w:p w14:paraId="2FEC849D" w14:textId="77777777" w:rsidR="008C45BC" w:rsidRPr="0043587B" w:rsidRDefault="008C45BC" w:rsidP="008C45BC">
                            <w:pPr>
                              <w:pStyle w:val="CommentText"/>
                              <w:rPr>
                                <w:rFonts w:ascii="Verdana" w:hAnsi="Verdana"/>
                                <w:color w:val="FFFFFF" w:themeColor="background1"/>
                              </w:rPr>
                            </w:pPr>
                            <w:r w:rsidRPr="0043587B">
                              <w:rPr>
                                <w:rFonts w:ascii="Verdana" w:hAnsi="Verdana"/>
                                <w:b/>
                                <w:color w:val="FFFFFF" w:themeColor="background1"/>
                              </w:rPr>
                              <w:t>Liturgical colour:</w:t>
                            </w:r>
                            <w:r w:rsidRPr="0043587B">
                              <w:rPr>
                                <w:rFonts w:ascii="Verdana" w:hAnsi="Verdana"/>
                                <w:color w:val="FFFFFF" w:themeColor="background1"/>
                              </w:rPr>
                              <w:t xml:space="preserve"> white</w:t>
                            </w:r>
                          </w:p>
                          <w:p w14:paraId="1FA856E6" w14:textId="77777777" w:rsidR="008C45BC" w:rsidRPr="0043587B" w:rsidRDefault="008C45BC" w:rsidP="008C45BC">
                            <w:pPr>
                              <w:spacing w:line="360" w:lineRule="auto"/>
                              <w:rPr>
                                <w:rFonts w:cs="Calibri"/>
                                <w:color w:val="FFFFFF"/>
                              </w:rPr>
                            </w:pPr>
                            <w:r w:rsidRPr="0043587B">
                              <w:rPr>
                                <w:rFonts w:cs="Calibri"/>
                                <w:b/>
                                <w:color w:val="FFFFFF"/>
                              </w:rPr>
                              <w:t>Materials Required:</w:t>
                            </w:r>
                            <w:r w:rsidRPr="0043587B">
                              <w:rPr>
                                <w:rFonts w:cs="Calibri"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cs="Calibri"/>
                                <w:color w:val="FFFFFF"/>
                              </w:rPr>
                              <w:t>a</w:t>
                            </w:r>
                            <w:r w:rsidRPr="001219F5">
                              <w:rPr>
                                <w:rFonts w:cs="Calibri"/>
                                <w:color w:val="FFFFFF"/>
                              </w:rPr>
                              <w:t>ccompanying PowerPoint</w:t>
                            </w:r>
                            <w:r w:rsidRPr="0043587B">
                              <w:rPr>
                                <w:rFonts w:cs="Calibri"/>
                                <w:color w:val="FFFFFF"/>
                              </w:rPr>
                              <w:t>, copy of prayers</w:t>
                            </w:r>
                            <w:r>
                              <w:rPr>
                                <w:rFonts w:cs="Calibri"/>
                                <w:color w:val="FFFFFF"/>
                              </w:rPr>
                              <w:t>/script</w:t>
                            </w:r>
                            <w:r w:rsidRPr="0043587B">
                              <w:rPr>
                                <w:rFonts w:cs="Calibri"/>
                                <w:color w:val="FFFFFF"/>
                              </w:rPr>
                              <w:t xml:space="preserve"> for readers</w:t>
                            </w:r>
                          </w:p>
                          <w:p w14:paraId="181A838F" w14:textId="61ECE49C" w:rsidR="008C45BC" w:rsidRPr="00A17D28" w:rsidRDefault="008C45BC" w:rsidP="008C45BC">
                            <w:pPr>
                              <w:spacing w:line="360" w:lineRule="auto"/>
                              <w:rPr>
                                <w:color w:val="FFFFFF" w:themeColor="background1"/>
                              </w:rPr>
                            </w:pPr>
                            <w:r w:rsidRPr="0043587B">
                              <w:rPr>
                                <w:rFonts w:cs="Calibri"/>
                                <w:b/>
                                <w:color w:val="FFFFFF"/>
                              </w:rPr>
                              <w:t>Suggested hymns</w:t>
                            </w:r>
                            <w:r w:rsidRPr="0007266B">
                              <w:rPr>
                                <w:rFonts w:cs="Calibri"/>
                                <w:b/>
                                <w:color w:val="FFFFFF" w:themeColor="background1"/>
                              </w:rPr>
                              <w:t>:</w:t>
                            </w:r>
                            <w:r w:rsidRPr="0007266B">
                              <w:rPr>
                                <w:rFonts w:cs="Calibri"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</w:rPr>
                              <w:t>Alleluia, alleluia, give thanks to the risen Lord</w:t>
                            </w:r>
                            <w:r w:rsidR="00AD47F6">
                              <w:rPr>
                                <w:color w:val="FFFFFF" w:themeColor="background1"/>
                              </w:rPr>
                              <w:t xml:space="preserve">, </w:t>
                            </w:r>
                            <w:proofErr w:type="gramStart"/>
                            <w:r w:rsidR="00AD47F6">
                              <w:rPr>
                                <w:color w:val="FFFFFF" w:themeColor="background1"/>
                              </w:rPr>
                              <w:t>Walk</w:t>
                            </w:r>
                            <w:proofErr w:type="gramEnd"/>
                            <w:r w:rsidR="00AD47F6">
                              <w:rPr>
                                <w:color w:val="FFFFFF" w:themeColor="background1"/>
                              </w:rPr>
                              <w:t xml:space="preserve"> with me </w:t>
                            </w:r>
                            <w:proofErr w:type="spellStart"/>
                            <w:r w:rsidR="00AD47F6">
                              <w:rPr>
                                <w:color w:val="FFFFFF" w:themeColor="background1"/>
                              </w:rPr>
                              <w:t>O</w:t>
                            </w:r>
                            <w:proofErr w:type="spellEnd"/>
                            <w:r w:rsidR="00AD47F6">
                              <w:rPr>
                                <w:color w:val="FFFFFF" w:themeColor="background1"/>
                              </w:rPr>
                              <w:t xml:space="preserve"> my Lord, One more step along the world I go</w:t>
                            </w:r>
                          </w:p>
                          <w:p w14:paraId="4C35BBCC" w14:textId="747CA646" w:rsidR="008C45BC" w:rsidRPr="0043587B" w:rsidRDefault="008C45BC" w:rsidP="008C45BC">
                            <w:pPr>
                              <w:spacing w:line="360" w:lineRule="auto"/>
                              <w:rPr>
                                <w:rFonts w:cs="Calibri"/>
                                <w:color w:val="FFFFFF"/>
                              </w:rPr>
                            </w:pPr>
                            <w:r w:rsidRPr="0043587B">
                              <w:rPr>
                                <w:rFonts w:cs="Calibri"/>
                                <w:b/>
                                <w:color w:val="FFFFFF"/>
                              </w:rPr>
                              <w:t>Time allocation:</w:t>
                            </w:r>
                            <w:r w:rsidRPr="0043587B">
                              <w:rPr>
                                <w:rFonts w:cs="Calibri"/>
                                <w:color w:val="FFFFFF"/>
                              </w:rPr>
                              <w:t xml:space="preserve"> 1</w:t>
                            </w:r>
                            <w:r w:rsidR="00AD47F6">
                              <w:rPr>
                                <w:rFonts w:cs="Calibri"/>
                                <w:color w:val="FFFFFF"/>
                              </w:rPr>
                              <w:t>5</w:t>
                            </w:r>
                            <w:r w:rsidRPr="0043587B">
                              <w:rPr>
                                <w:rFonts w:cs="Calibri"/>
                                <w:color w:val="FFFFFF"/>
                              </w:rPr>
                              <w:t xml:space="preserve"> minutes </w:t>
                            </w:r>
                          </w:p>
                          <w:p w14:paraId="44725973" w14:textId="77777777" w:rsidR="008C45BC" w:rsidRDefault="008C45BC" w:rsidP="008C45BC">
                            <w:pPr>
                              <w:spacing w:line="480" w:lineRule="auto"/>
                              <w:rPr>
                                <w:rFonts w:cs="Calibri"/>
                                <w:color w:val="FFFFFF"/>
                                <w:sz w:val="18"/>
                                <w:szCs w:val="18"/>
                              </w:rPr>
                            </w:pPr>
                          </w:p>
                          <w:p w14:paraId="71DE7088" w14:textId="77777777" w:rsidR="008C45BC" w:rsidRPr="00753F30" w:rsidRDefault="008C45BC" w:rsidP="008C45BC">
                            <w:pPr>
                              <w:spacing w:line="480" w:lineRule="auto"/>
                              <w:rPr>
                                <w:rFonts w:cs="Calibri"/>
                                <w:color w:val="FFFFFF"/>
                              </w:rPr>
                            </w:pPr>
                          </w:p>
                          <w:p w14:paraId="7D9016DA" w14:textId="77777777" w:rsidR="008C45BC" w:rsidRDefault="008C45BC" w:rsidP="008C45B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svg="http://schemas.microsoft.com/office/drawing/2016/SVG/main" xmlns:a14="http://schemas.microsoft.com/office/drawing/2010/main" xmlns:pic="http://schemas.openxmlformats.org/drawingml/2006/picture" xmlns:a="http://schemas.openxmlformats.org/drawingml/2006/main">
            <w:pict>
              <v:shapetype id="_x0000_t202" coordsize="21600,21600" o:spt="202" path="m,l,21600r21600,l21600,xe" w14:anchorId="5B61434C">
                <v:stroke joinstyle="miter"/>
                <v:path gradientshapeok="t" o:connecttype="rect"/>
              </v:shapetype>
              <v:shape id="Text Box 2" style="position:absolute;margin-left:0;margin-top:31.7pt;width:484.5pt;height:163.5pt;z-index:2516817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spid="_x0000_s1027" fillcolor="#a2c617" strokecolor="#a1c60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">
                <v:textbox>
                  <w:txbxContent>
                    <w:p w:rsidR="008C45BC" w:rsidP="008C45BC" w:rsidRDefault="008C45BC" w14:paraId="7584F574" w14:textId="65F89E6E">
                      <w:pPr>
                        <w:pStyle w:val="CommentText"/>
                        <w:rPr>
                          <w:rFonts w:ascii="Verdana" w:hAnsi="Verdana" w:cs="Calibri"/>
                          <w:color w:val="FFFFFF" w:themeColor="background1"/>
                        </w:rPr>
                      </w:pPr>
                      <w:r w:rsidRPr="0043587B">
                        <w:rPr>
                          <w:rFonts w:ascii="Verdana" w:hAnsi="Verdana" w:cs="Calibri"/>
                          <w:b/>
                          <w:color w:val="FFFFFF"/>
                        </w:rPr>
                        <w:t>Theme:</w:t>
                      </w:r>
                      <w:r w:rsidRPr="0043587B">
                        <w:rPr>
                          <w:rFonts w:ascii="Verdana" w:hAnsi="Verdana" w:cs="Calibri"/>
                          <w:color w:val="FFFFFF"/>
                        </w:rPr>
                        <w:t xml:space="preserve"> </w:t>
                      </w:r>
                      <w:r>
                        <w:rPr>
                          <w:rFonts w:ascii="Verdana" w:hAnsi="Verdana" w:cs="Calibri"/>
                          <w:color w:val="FFFFFF"/>
                        </w:rPr>
                        <w:t>Easter</w:t>
                      </w:r>
                      <w:r w:rsidR="00AD47F6">
                        <w:rPr>
                          <w:rFonts w:ascii="Verdana" w:hAnsi="Verdana" w:cs="Calibri"/>
                          <w:color w:val="FFFFFF"/>
                        </w:rPr>
                        <w:t>tide</w:t>
                      </w:r>
                    </w:p>
                    <w:p w:rsidRPr="000E799A" w:rsidR="008C45BC" w:rsidP="008C45BC" w:rsidRDefault="008C45BC" w14:paraId="08C95C74" w14:textId="4EB94BCC">
                      <w:pPr>
                        <w:pStyle w:val="CommentText"/>
                        <w:rPr>
                          <w:rFonts w:ascii="Verdana" w:hAnsi="Verdana"/>
                          <w:color w:val="FFFFFF" w:themeColor="background1"/>
                        </w:rPr>
                      </w:pPr>
                      <w:r w:rsidRPr="003F51CD">
                        <w:rPr>
                          <w:rFonts w:ascii="Verdana" w:hAnsi="Verdana"/>
                          <w:b/>
                          <w:color w:val="FFFFFF" w:themeColor="background1"/>
                        </w:rPr>
                        <w:t>Purpose:</w:t>
                      </w:r>
                      <w:r>
                        <w:rPr>
                          <w:rFonts w:ascii="Verdana" w:hAnsi="Verdana"/>
                          <w:color w:val="FFFFFF" w:themeColor="background1"/>
                        </w:rPr>
                        <w:t xml:space="preserve"> t</w:t>
                      </w:r>
                      <w:r w:rsidRPr="0043587B">
                        <w:rPr>
                          <w:rFonts w:ascii="Verdana" w:hAnsi="Verdana"/>
                          <w:color w:val="FFFFFF" w:themeColor="background1"/>
                        </w:rPr>
                        <w:t xml:space="preserve">o help children </w:t>
                      </w:r>
                      <w:r w:rsidR="00AD47F6">
                        <w:rPr>
                          <w:rFonts w:ascii="Verdana" w:hAnsi="Verdana"/>
                          <w:color w:val="FFFFFF" w:themeColor="background1"/>
                        </w:rPr>
                        <w:t>celebrate the resurrection and think about the Emmaus story.</w:t>
                      </w:r>
                    </w:p>
                    <w:p w:rsidRPr="0043587B" w:rsidR="008C45BC" w:rsidP="008C45BC" w:rsidRDefault="008C45BC" w14:paraId="2FEC849D" w14:textId="77777777">
                      <w:pPr>
                        <w:pStyle w:val="CommentText"/>
                        <w:rPr>
                          <w:rFonts w:ascii="Verdana" w:hAnsi="Verdana"/>
                          <w:color w:val="FFFFFF" w:themeColor="background1"/>
                        </w:rPr>
                      </w:pPr>
                      <w:r w:rsidRPr="0043587B">
                        <w:rPr>
                          <w:rFonts w:ascii="Verdana" w:hAnsi="Verdana"/>
                          <w:b/>
                          <w:color w:val="FFFFFF" w:themeColor="background1"/>
                        </w:rPr>
                        <w:t>Liturgical colour:</w:t>
                      </w:r>
                      <w:r w:rsidRPr="0043587B">
                        <w:rPr>
                          <w:rFonts w:ascii="Verdana" w:hAnsi="Verdana"/>
                          <w:color w:val="FFFFFF" w:themeColor="background1"/>
                        </w:rPr>
                        <w:t xml:space="preserve"> white</w:t>
                      </w:r>
                    </w:p>
                    <w:p w:rsidRPr="0043587B" w:rsidR="008C45BC" w:rsidP="008C45BC" w:rsidRDefault="008C45BC" w14:paraId="1FA856E6" w14:textId="77777777">
                      <w:pPr>
                        <w:spacing w:line="360" w:lineRule="auto"/>
                        <w:rPr>
                          <w:rFonts w:cs="Calibri"/>
                          <w:color w:val="FFFFFF"/>
                        </w:rPr>
                      </w:pPr>
                      <w:r w:rsidRPr="0043587B">
                        <w:rPr>
                          <w:rFonts w:cs="Calibri"/>
                          <w:b/>
                          <w:color w:val="FFFFFF"/>
                        </w:rPr>
                        <w:t>Materials Required:</w:t>
                      </w:r>
                      <w:r w:rsidRPr="0043587B">
                        <w:rPr>
                          <w:rFonts w:cs="Calibri"/>
                          <w:color w:val="FFFFFF"/>
                        </w:rPr>
                        <w:t xml:space="preserve"> </w:t>
                      </w:r>
                      <w:r>
                        <w:rPr>
                          <w:rFonts w:cs="Calibri"/>
                          <w:color w:val="FFFFFF"/>
                        </w:rPr>
                        <w:t>a</w:t>
                      </w:r>
                      <w:r w:rsidRPr="001219F5">
                        <w:rPr>
                          <w:rFonts w:cs="Calibri"/>
                          <w:color w:val="FFFFFF"/>
                        </w:rPr>
                        <w:t>ccompanying PowerPoint</w:t>
                      </w:r>
                      <w:r w:rsidRPr="0043587B">
                        <w:rPr>
                          <w:rFonts w:cs="Calibri"/>
                          <w:color w:val="FFFFFF"/>
                        </w:rPr>
                        <w:t>, copy of prayers</w:t>
                      </w:r>
                      <w:r>
                        <w:rPr>
                          <w:rFonts w:cs="Calibri"/>
                          <w:color w:val="FFFFFF"/>
                        </w:rPr>
                        <w:t>/script</w:t>
                      </w:r>
                      <w:r w:rsidRPr="0043587B">
                        <w:rPr>
                          <w:rFonts w:cs="Calibri"/>
                          <w:color w:val="FFFFFF"/>
                        </w:rPr>
                        <w:t xml:space="preserve"> for readers</w:t>
                      </w:r>
                    </w:p>
                    <w:p w:rsidRPr="00A17D28" w:rsidR="008C45BC" w:rsidP="008C45BC" w:rsidRDefault="008C45BC" w14:paraId="181A838F" w14:textId="61ECE49C">
                      <w:pPr>
                        <w:spacing w:line="360" w:lineRule="auto"/>
                        <w:rPr>
                          <w:color w:val="FFFFFF" w:themeColor="background1"/>
                        </w:rPr>
                      </w:pPr>
                      <w:r w:rsidRPr="0043587B">
                        <w:rPr>
                          <w:rFonts w:cs="Calibri"/>
                          <w:b/>
                          <w:color w:val="FFFFFF"/>
                        </w:rPr>
                        <w:t>Suggested hymns</w:t>
                      </w:r>
                      <w:r w:rsidRPr="0007266B">
                        <w:rPr>
                          <w:rFonts w:cs="Calibri"/>
                          <w:b/>
                          <w:color w:val="FFFFFF" w:themeColor="background1"/>
                        </w:rPr>
                        <w:t>:</w:t>
                      </w:r>
                      <w:r w:rsidRPr="0007266B">
                        <w:rPr>
                          <w:rFonts w:cs="Calibri"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</w:rPr>
                        <w:t>Alleluia, alleluia, give thanks to the risen Lord</w:t>
                      </w:r>
                      <w:r w:rsidR="00AD47F6">
                        <w:rPr>
                          <w:color w:val="FFFFFF" w:themeColor="background1"/>
                        </w:rPr>
                        <w:t xml:space="preserve">, </w:t>
                      </w:r>
                      <w:proofErr w:type="gramStart"/>
                      <w:r w:rsidR="00AD47F6">
                        <w:rPr>
                          <w:color w:val="FFFFFF" w:themeColor="background1"/>
                        </w:rPr>
                        <w:t>Walk</w:t>
                      </w:r>
                      <w:proofErr w:type="gramEnd"/>
                      <w:r w:rsidR="00AD47F6">
                        <w:rPr>
                          <w:color w:val="FFFFFF" w:themeColor="background1"/>
                        </w:rPr>
                        <w:t xml:space="preserve"> with me </w:t>
                      </w:r>
                      <w:proofErr w:type="spellStart"/>
                      <w:r w:rsidR="00AD47F6">
                        <w:rPr>
                          <w:color w:val="FFFFFF" w:themeColor="background1"/>
                        </w:rPr>
                        <w:t>O</w:t>
                      </w:r>
                      <w:proofErr w:type="spellEnd"/>
                      <w:r w:rsidR="00AD47F6">
                        <w:rPr>
                          <w:color w:val="FFFFFF" w:themeColor="background1"/>
                        </w:rPr>
                        <w:t xml:space="preserve"> my Lord, One more step along the world I go</w:t>
                      </w:r>
                    </w:p>
                    <w:p w:rsidRPr="0043587B" w:rsidR="008C45BC" w:rsidP="008C45BC" w:rsidRDefault="008C45BC" w14:paraId="4C35BBCC" w14:textId="747CA646">
                      <w:pPr>
                        <w:spacing w:line="360" w:lineRule="auto"/>
                        <w:rPr>
                          <w:rFonts w:cs="Calibri"/>
                          <w:color w:val="FFFFFF"/>
                        </w:rPr>
                      </w:pPr>
                      <w:r w:rsidRPr="0043587B">
                        <w:rPr>
                          <w:rFonts w:cs="Calibri"/>
                          <w:b/>
                          <w:color w:val="FFFFFF"/>
                        </w:rPr>
                        <w:t>Time allocation:</w:t>
                      </w:r>
                      <w:r w:rsidRPr="0043587B">
                        <w:rPr>
                          <w:rFonts w:cs="Calibri"/>
                          <w:color w:val="FFFFFF"/>
                        </w:rPr>
                        <w:t xml:space="preserve"> 1</w:t>
                      </w:r>
                      <w:r w:rsidR="00AD47F6">
                        <w:rPr>
                          <w:rFonts w:cs="Calibri"/>
                          <w:color w:val="FFFFFF"/>
                        </w:rPr>
                        <w:t>5</w:t>
                      </w:r>
                      <w:r w:rsidRPr="0043587B">
                        <w:rPr>
                          <w:rFonts w:cs="Calibri"/>
                          <w:color w:val="FFFFFF"/>
                        </w:rPr>
                        <w:t xml:space="preserve"> minutes </w:t>
                      </w:r>
                    </w:p>
                    <w:p w:rsidR="008C45BC" w:rsidP="008C45BC" w:rsidRDefault="008C45BC" w14:paraId="44725973" w14:textId="77777777">
                      <w:pPr>
                        <w:spacing w:line="480" w:lineRule="auto"/>
                        <w:rPr>
                          <w:rFonts w:cs="Calibri"/>
                          <w:color w:val="FFFFFF"/>
                          <w:sz w:val="18"/>
                          <w:szCs w:val="18"/>
                        </w:rPr>
                      </w:pPr>
                    </w:p>
                    <w:p w:rsidRPr="00753F30" w:rsidR="008C45BC" w:rsidP="008C45BC" w:rsidRDefault="008C45BC" w14:paraId="71DE7088" w14:textId="77777777">
                      <w:pPr>
                        <w:spacing w:line="480" w:lineRule="auto"/>
                        <w:rPr>
                          <w:rFonts w:cs="Calibri"/>
                          <w:color w:val="FFFFFF"/>
                        </w:rPr>
                      </w:pPr>
                    </w:p>
                    <w:p w:rsidR="008C45BC" w:rsidP="008C45BC" w:rsidRDefault="008C45BC" w14:paraId="7D9016DA" w14:textId="77777777"/>
                  </w:txbxContent>
                </v:textbox>
                <w10:wrap type="square" anchorx="margin"/>
              </v:shape>
            </w:pict>
          </mc:Fallback>
        </mc:AlternateContent>
      </w:r>
    </w:p>
    <w:p w14:paraId="52964573" w14:textId="77777777" w:rsidR="008C45BC" w:rsidRDefault="008C45BC" w:rsidP="008C45BC">
      <w:pPr>
        <w:rPr>
          <w:rFonts w:ascii="Arial" w:hAnsi="Arial" w:cs="Arial"/>
          <w:b/>
          <w:i/>
          <w:color w:val="FF7F00"/>
          <w:sz w:val="32"/>
          <w:szCs w:val="32"/>
        </w:rPr>
      </w:pPr>
    </w:p>
    <w:p w14:paraId="69F3311B" w14:textId="77777777" w:rsidR="008C45BC" w:rsidRPr="00962F88" w:rsidRDefault="008C45BC" w:rsidP="008C45BC">
      <w:pPr>
        <w:rPr>
          <w:rFonts w:ascii="Arial" w:hAnsi="Arial" w:cs="Arial"/>
          <w:b/>
          <w:i/>
          <w:color w:val="FF7F00"/>
          <w:sz w:val="32"/>
          <w:szCs w:val="32"/>
        </w:rPr>
      </w:pPr>
      <w:r w:rsidRPr="00962F88">
        <w:rPr>
          <w:rFonts w:ascii="Arial" w:hAnsi="Arial" w:cs="Arial"/>
          <w:noProof/>
        </w:rPr>
        <w:drawing>
          <wp:anchor distT="0" distB="0" distL="114300" distR="114300" simplePos="0" relativeHeight="251680768" behindDoc="0" locked="0" layoutInCell="1" allowOverlap="1" wp14:anchorId="1A49E95C" wp14:editId="208A3C46">
            <wp:simplePos x="0" y="0"/>
            <wp:positionH relativeFrom="margin">
              <wp:align>left</wp:align>
            </wp:positionH>
            <wp:positionV relativeFrom="paragraph">
              <wp:posOffset>123872</wp:posOffset>
            </wp:positionV>
            <wp:extent cx="462915" cy="462915"/>
            <wp:effectExtent l="0" t="0" r="0" b="0"/>
            <wp:wrapSquare wrapText="bothSides"/>
            <wp:docPr id="14" name="Graphic 14" descr="Can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andle.sv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07F3C" w14:textId="31AFBAF7" w:rsidR="00D0301F" w:rsidRPr="00962F88" w:rsidRDefault="008C45BC" w:rsidP="008C45BC">
      <w:pPr>
        <w:rPr>
          <w:rFonts w:ascii="Arial" w:hAnsi="Arial" w:cs="Arial"/>
          <w:sz w:val="36"/>
          <w:szCs w:val="36"/>
        </w:rPr>
      </w:pPr>
      <w:r w:rsidRPr="00962F88">
        <w:rPr>
          <w:rFonts w:ascii="Arial" w:hAnsi="Arial" w:cs="Arial"/>
          <w:b/>
          <w:i/>
          <w:color w:val="FF7F00"/>
          <w:sz w:val="32"/>
          <w:szCs w:val="32"/>
        </w:rPr>
        <w:t>We gather:</w:t>
      </w:r>
      <w:r w:rsidRPr="00962F88">
        <w:rPr>
          <w:rFonts w:ascii="Arial" w:hAnsi="Arial" w:cs="Arial"/>
          <w:i/>
          <w:sz w:val="22"/>
          <w:szCs w:val="22"/>
        </w:rPr>
        <w:t xml:space="preserve"> We come together as part of God’s family.</w:t>
      </w:r>
    </w:p>
    <w:tbl>
      <w:tblPr>
        <w:tblStyle w:val="TableGrid"/>
        <w:tblpPr w:leftFromText="180" w:rightFromText="180" w:vertAnchor="text" w:horzAnchor="margin" w:tblpY="210"/>
        <w:tblW w:w="9776" w:type="dxa"/>
        <w:tblLook w:val="04A0" w:firstRow="1" w:lastRow="0" w:firstColumn="1" w:lastColumn="0" w:noHBand="0" w:noVBand="1"/>
      </w:tblPr>
      <w:tblGrid>
        <w:gridCol w:w="3351"/>
        <w:gridCol w:w="4749"/>
        <w:gridCol w:w="1676"/>
      </w:tblGrid>
      <w:tr w:rsidR="00562690" w:rsidRPr="00962F88" w14:paraId="240DC10F" w14:textId="77777777" w:rsidTr="00C62285">
        <w:trPr>
          <w:trHeight w:val="416"/>
        </w:trPr>
        <w:tc>
          <w:tcPr>
            <w:tcW w:w="3351" w:type="dxa"/>
          </w:tcPr>
          <w:p w14:paraId="456944FE" w14:textId="77777777" w:rsidR="008C45BC" w:rsidRPr="00962F88" w:rsidRDefault="008C45BC" w:rsidP="008C45BC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962F88">
              <w:rPr>
                <w:rFonts w:ascii="Arial" w:hAnsi="Arial" w:cs="Arial"/>
                <w:b/>
                <w:sz w:val="22"/>
                <w:szCs w:val="22"/>
              </w:rPr>
              <w:t xml:space="preserve">Slide </w:t>
            </w:r>
          </w:p>
        </w:tc>
        <w:tc>
          <w:tcPr>
            <w:tcW w:w="4749" w:type="dxa"/>
          </w:tcPr>
          <w:p w14:paraId="7288B111" w14:textId="77777777" w:rsidR="008C45BC" w:rsidRPr="00962F88" w:rsidRDefault="008C45BC" w:rsidP="008C45BC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962F88">
              <w:rPr>
                <w:rFonts w:ascii="Arial" w:hAnsi="Arial" w:cs="Arial"/>
                <w:b/>
                <w:sz w:val="22"/>
                <w:szCs w:val="22"/>
              </w:rPr>
              <w:t>Script</w:t>
            </w:r>
          </w:p>
        </w:tc>
        <w:tc>
          <w:tcPr>
            <w:tcW w:w="1676" w:type="dxa"/>
          </w:tcPr>
          <w:p w14:paraId="00FDCF7E" w14:textId="77777777" w:rsidR="008C45BC" w:rsidRPr="00962F88" w:rsidRDefault="008C45BC" w:rsidP="008C45BC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962F88">
              <w:rPr>
                <w:rFonts w:ascii="Arial" w:hAnsi="Arial" w:cs="Arial"/>
                <w:b/>
                <w:sz w:val="22"/>
                <w:szCs w:val="22"/>
              </w:rPr>
              <w:t>Ideas</w:t>
            </w:r>
          </w:p>
        </w:tc>
      </w:tr>
      <w:tr w:rsidR="00562690" w:rsidRPr="00962F88" w14:paraId="0F830987" w14:textId="77777777" w:rsidTr="00C62285">
        <w:trPr>
          <w:trHeight w:val="1267"/>
        </w:trPr>
        <w:tc>
          <w:tcPr>
            <w:tcW w:w="3351" w:type="dxa"/>
          </w:tcPr>
          <w:p w14:paraId="1ED65D20" w14:textId="12A0267F" w:rsidR="008C45BC" w:rsidRPr="00962F88" w:rsidRDefault="00562690" w:rsidP="008C45BC">
            <w:pPr>
              <w:rPr>
                <w:rFonts w:ascii="Arial" w:hAnsi="Arial" w:cs="Arial"/>
                <w:color w:val="1F497D" w:themeColor="text2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F1917C" wp14:editId="455EB3E3">
                  <wp:extent cx="1905000" cy="1071124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641" cy="1077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</w:tcPr>
          <w:p w14:paraId="2374969B" w14:textId="7B95BC52" w:rsidR="00562690" w:rsidRP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 We gather as a school family to celebrate the resurrection of Jesus.</w:t>
            </w:r>
          </w:p>
          <w:p w14:paraId="3A66861B" w14:textId="77777777" w:rsidR="00562690" w:rsidRP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</w:p>
          <w:p w14:paraId="4AC27ED1" w14:textId="77777777" w:rsidR="00562690" w:rsidRP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 The Church celebrates the season of Easter for fifty days, rejoicing in the new life and hope that the risen Jesus brings us.</w:t>
            </w:r>
          </w:p>
          <w:p w14:paraId="660FB5AD" w14:textId="77777777" w:rsidR="008C45BC" w:rsidRPr="00E94428" w:rsidRDefault="008C45BC" w:rsidP="00562690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76" w:type="dxa"/>
          </w:tcPr>
          <w:p w14:paraId="006ED2EA" w14:textId="77777777" w:rsidR="008C45BC" w:rsidRPr="00962F88" w:rsidRDefault="008C45BC" w:rsidP="008C45BC">
            <w:pPr>
              <w:rPr>
                <w:rFonts w:ascii="Arial" w:hAnsi="Arial" w:cs="Arial"/>
                <w:sz w:val="22"/>
                <w:szCs w:val="22"/>
              </w:rPr>
            </w:pPr>
            <w:r w:rsidRPr="00962F88">
              <w:rPr>
                <w:rFonts w:ascii="Arial" w:hAnsi="Arial" w:cs="Arial"/>
                <w:sz w:val="22"/>
                <w:szCs w:val="22"/>
              </w:rPr>
              <w:t>Play quiet music</w:t>
            </w:r>
          </w:p>
          <w:p w14:paraId="369E0BDD" w14:textId="77777777" w:rsidR="008C45BC" w:rsidRPr="00962F88" w:rsidRDefault="008C45BC" w:rsidP="008C45BC">
            <w:pPr>
              <w:rPr>
                <w:rFonts w:ascii="Arial" w:hAnsi="Arial" w:cs="Arial"/>
              </w:rPr>
            </w:pPr>
          </w:p>
          <w:p w14:paraId="6839E13F" w14:textId="77777777" w:rsidR="008C45BC" w:rsidRPr="00962F88" w:rsidRDefault="008C45BC" w:rsidP="008C45BC">
            <w:pPr>
              <w:rPr>
                <w:rFonts w:ascii="Arial" w:hAnsi="Arial" w:cs="Arial"/>
                <w:sz w:val="22"/>
                <w:szCs w:val="22"/>
              </w:rPr>
            </w:pPr>
            <w:r w:rsidRPr="00962F88">
              <w:rPr>
                <w:rFonts w:ascii="Arial" w:hAnsi="Arial" w:cs="Arial"/>
                <w:sz w:val="22"/>
                <w:szCs w:val="22"/>
              </w:rPr>
              <w:t>Light a candle</w:t>
            </w:r>
          </w:p>
        </w:tc>
      </w:tr>
      <w:tr w:rsidR="00562690" w:rsidRPr="00962F88" w14:paraId="02D1D165" w14:textId="77777777" w:rsidTr="00C62285">
        <w:trPr>
          <w:trHeight w:val="1267"/>
        </w:trPr>
        <w:tc>
          <w:tcPr>
            <w:tcW w:w="3351" w:type="dxa"/>
          </w:tcPr>
          <w:p w14:paraId="31113924" w14:textId="6195D009" w:rsidR="008C45BC" w:rsidRPr="00962F88" w:rsidRDefault="00562690" w:rsidP="008C45BC">
            <w:pPr>
              <w:rPr>
                <w:rFonts w:ascii="Arial" w:hAnsi="Arial" w:cs="Arial"/>
                <w:noProof/>
                <w:color w:val="1F497D" w:themeColor="text2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B5AC475" wp14:editId="7C267EEF">
                  <wp:extent cx="1982010" cy="111442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266" cy="1120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9" w:type="dxa"/>
          </w:tcPr>
          <w:p w14:paraId="4A5DEF4A" w14:textId="5C666D0C" w:rsid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 During the Easter season we listen to stories of Jesus unexpectedly appearing to his friends.</w:t>
            </w:r>
          </w:p>
          <w:p w14:paraId="607244D1" w14:textId="77777777" w:rsidR="00562690" w:rsidRP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</w:p>
          <w:p w14:paraId="10B1CFF0" w14:textId="00A0DB06" w:rsid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 Today we are going to listen to a story of when Jesus appeared to two of his friends as they walk to a town called Emmaus.  The</w:t>
            </w:r>
            <w:r w:rsidR="00AE192E">
              <w:rPr>
                <w:rFonts w:ascii="Arial" w:hAnsi="Arial" w:cs="Arial"/>
                <w:sz w:val="22"/>
                <w:szCs w:val="22"/>
              </w:rPr>
              <w:t xml:space="preserve">y didn’t </w:t>
            </w:r>
            <w:r w:rsidRPr="00562690">
              <w:rPr>
                <w:rFonts w:ascii="Arial" w:hAnsi="Arial" w:cs="Arial"/>
                <w:sz w:val="22"/>
                <w:szCs w:val="22"/>
              </w:rPr>
              <w:t xml:space="preserve">know yet that Jesus has risen from the dead </w:t>
            </w:r>
          </w:p>
          <w:p w14:paraId="3BBFDF88" w14:textId="77777777" w:rsidR="00562690" w:rsidRPr="00562690" w:rsidRDefault="00562690" w:rsidP="00562690">
            <w:pPr>
              <w:rPr>
                <w:rFonts w:ascii="Arial" w:hAnsi="Arial" w:cs="Arial"/>
                <w:sz w:val="22"/>
                <w:szCs w:val="22"/>
              </w:rPr>
            </w:pPr>
          </w:p>
          <w:p w14:paraId="769BBEEB" w14:textId="34256E3F" w:rsidR="008C45BC" w:rsidRPr="003D532E" w:rsidRDefault="00562690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</w:t>
            </w:r>
            <w:r w:rsidR="00AE192E" w:rsidRPr="00562690">
              <w:rPr>
                <w:rFonts w:ascii="Arial" w:hAnsi="Arial" w:cs="Arial"/>
                <w:sz w:val="22"/>
                <w:szCs w:val="22"/>
              </w:rPr>
              <w:t xml:space="preserve"> We will stop to reflect on the story as we listen</w:t>
            </w:r>
            <w:r w:rsidR="00AE192E">
              <w:rPr>
                <w:rFonts w:ascii="Arial" w:hAnsi="Arial" w:cs="Arial"/>
                <w:sz w:val="22"/>
                <w:szCs w:val="22"/>
              </w:rPr>
              <w:t>.</w:t>
            </w:r>
            <w:r w:rsidR="000847C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562690">
              <w:rPr>
                <w:rFonts w:ascii="Arial" w:hAnsi="Arial" w:cs="Arial"/>
                <w:sz w:val="22"/>
                <w:szCs w:val="22"/>
              </w:rPr>
              <w:t>Let’s listen to the beginning of the story now.</w:t>
            </w:r>
          </w:p>
        </w:tc>
        <w:tc>
          <w:tcPr>
            <w:tcW w:w="1676" w:type="dxa"/>
          </w:tcPr>
          <w:p w14:paraId="4FF8473D" w14:textId="77777777" w:rsidR="008C45BC" w:rsidRPr="00962F88" w:rsidRDefault="008C45BC" w:rsidP="008C45BC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40D5969D" w14:textId="6384B462" w:rsidR="003A1EAC" w:rsidRPr="003353E9" w:rsidRDefault="00F800D7" w:rsidP="003353E9">
      <w:pPr>
        <w:rPr>
          <w:rFonts w:ascii="Arial" w:hAnsi="Arial" w:cs="Arial"/>
          <w:i/>
          <w:sz w:val="22"/>
          <w:szCs w:val="22"/>
        </w:rPr>
      </w:pPr>
      <w:r w:rsidRPr="00962F88">
        <w:rPr>
          <w:rFonts w:ascii="Arial" w:hAnsi="Arial" w:cs="Arial"/>
          <w:i/>
          <w:sz w:val="22"/>
          <w:szCs w:val="22"/>
        </w:rPr>
        <w:t xml:space="preserve"> </w:t>
      </w:r>
    </w:p>
    <w:p w14:paraId="5076D89B" w14:textId="77777777" w:rsidR="003353E9" w:rsidRPr="00962F88" w:rsidRDefault="003353E9" w:rsidP="003353E9">
      <w:pPr>
        <w:spacing w:line="240" w:lineRule="auto"/>
        <w:rPr>
          <w:rFonts w:ascii="Arial" w:hAnsi="Arial" w:cs="Arial"/>
          <w:sz w:val="22"/>
          <w:szCs w:val="22"/>
        </w:rPr>
      </w:pPr>
      <w:r w:rsidRPr="00962F88">
        <w:rPr>
          <w:rFonts w:ascii="Arial" w:hAnsi="Arial" w:cs="Arial"/>
          <w:noProof/>
          <w:sz w:val="22"/>
          <w:szCs w:val="22"/>
        </w:rPr>
        <w:lastRenderedPageBreak/>
        <w:drawing>
          <wp:anchor distT="0" distB="0" distL="114300" distR="114300" simplePos="0" relativeHeight="251678720" behindDoc="0" locked="0" layoutInCell="1" allowOverlap="1" wp14:anchorId="7A6095E3" wp14:editId="66630EAA">
            <wp:simplePos x="0" y="0"/>
            <wp:positionH relativeFrom="column">
              <wp:posOffset>-228731</wp:posOffset>
            </wp:positionH>
            <wp:positionV relativeFrom="paragraph">
              <wp:posOffset>-91287</wp:posOffset>
            </wp:positionV>
            <wp:extent cx="545465" cy="545465"/>
            <wp:effectExtent l="0" t="0" r="6985" b="0"/>
            <wp:wrapNone/>
            <wp:docPr id="13" name="Graphic 13" descr="Open B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penBook.sv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465" cy="545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2F88">
        <w:rPr>
          <w:rFonts w:ascii="Arial" w:hAnsi="Arial" w:cs="Arial"/>
          <w:b/>
          <w:bCs/>
          <w:i/>
          <w:color w:val="A1C60F"/>
          <w:sz w:val="32"/>
          <w:szCs w:val="32"/>
        </w:rPr>
        <w:t xml:space="preserve">       We listen:</w:t>
      </w:r>
      <w:r w:rsidRPr="00962F88">
        <w:rPr>
          <w:rFonts w:ascii="Arial" w:hAnsi="Arial" w:cs="Arial"/>
          <w:b/>
          <w:bCs/>
          <w:i/>
          <w:sz w:val="22"/>
          <w:szCs w:val="22"/>
        </w:rPr>
        <w:t xml:space="preserve"> </w:t>
      </w:r>
      <w:r w:rsidRPr="00962F88">
        <w:rPr>
          <w:rFonts w:ascii="Arial" w:hAnsi="Arial" w:cs="Arial"/>
          <w:bCs/>
          <w:i/>
          <w:sz w:val="22"/>
          <w:szCs w:val="22"/>
        </w:rPr>
        <w:t xml:space="preserve">God speaks to </w:t>
      </w:r>
      <w:proofErr w:type="gramStart"/>
      <w:r w:rsidRPr="00962F88">
        <w:rPr>
          <w:rFonts w:ascii="Arial" w:hAnsi="Arial" w:cs="Arial"/>
          <w:bCs/>
          <w:i/>
          <w:sz w:val="22"/>
          <w:szCs w:val="22"/>
        </w:rPr>
        <w:t>us</w:t>
      </w:r>
      <w:proofErr w:type="gramEnd"/>
      <w:r w:rsidRPr="00962F88">
        <w:rPr>
          <w:rFonts w:ascii="Arial" w:hAnsi="Arial" w:cs="Arial"/>
          <w:bCs/>
          <w:i/>
          <w:sz w:val="22"/>
          <w:szCs w:val="22"/>
        </w:rPr>
        <w:t xml:space="preserve"> and we listen</w:t>
      </w:r>
    </w:p>
    <w:p w14:paraId="4CC4396B" w14:textId="51F64573" w:rsidR="009C29FC" w:rsidRDefault="009C29FC" w:rsidP="007C4BC8">
      <w:pPr>
        <w:rPr>
          <w:noProof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66"/>
        <w:gridCol w:w="4831"/>
        <w:gridCol w:w="1858"/>
      </w:tblGrid>
      <w:tr w:rsidR="007A392F" w14:paraId="48C10F30" w14:textId="77777777" w:rsidTr="0033072D">
        <w:tc>
          <w:tcPr>
            <w:tcW w:w="2830" w:type="dxa"/>
          </w:tcPr>
          <w:p w14:paraId="2E8159DA" w14:textId="2CE6EB3E" w:rsidR="00582D30" w:rsidRDefault="00AE192E" w:rsidP="007C4B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B6EAF" wp14:editId="4A31FC27">
                  <wp:extent cx="1965070" cy="110490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212" cy="1107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0087E215" w14:textId="77777777" w:rsid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>Reader: On that same day two of Jesus' followers were going to a village named Emmaus, about seven miles from Jerusalem, and they were talking to each other about all the things that had happened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77F8E683" w14:textId="77777777" w:rsidR="00AE192E" w:rsidRPr="00562690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</w:p>
          <w:p w14:paraId="22B03A36" w14:textId="77777777" w:rsidR="00AE192E" w:rsidRPr="00562690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562690">
              <w:rPr>
                <w:rFonts w:ascii="Arial" w:hAnsi="Arial" w:cs="Arial"/>
                <w:sz w:val="22"/>
                <w:szCs w:val="22"/>
              </w:rPr>
              <w:t xml:space="preserve">Reader: Who are the people you </w:t>
            </w:r>
            <w:proofErr w:type="gramStart"/>
            <w:r w:rsidRPr="00562690">
              <w:rPr>
                <w:rFonts w:ascii="Arial" w:hAnsi="Arial" w:cs="Arial"/>
                <w:sz w:val="22"/>
                <w:szCs w:val="22"/>
              </w:rPr>
              <w:t>are able to</w:t>
            </w:r>
            <w:proofErr w:type="gramEnd"/>
            <w:r w:rsidRPr="00562690">
              <w:rPr>
                <w:rFonts w:ascii="Arial" w:hAnsi="Arial" w:cs="Arial"/>
                <w:sz w:val="22"/>
                <w:szCs w:val="22"/>
              </w:rPr>
              <w:t xml:space="preserve"> share what is happening in your life with? Take a moment to be grateful for their presence in your life…</w:t>
            </w:r>
          </w:p>
          <w:p w14:paraId="3360D1A5" w14:textId="516751A5" w:rsidR="00262292" w:rsidRPr="00E428D8" w:rsidRDefault="00262292" w:rsidP="00AE192E">
            <w:pPr>
              <w:rPr>
                <w:rFonts w:ascii="Arial" w:hAnsi="Arial" w:cs="Arial"/>
                <w:bCs/>
                <w:sz w:val="22"/>
                <w:szCs w:val="22"/>
              </w:rPr>
            </w:pPr>
          </w:p>
        </w:tc>
        <w:tc>
          <w:tcPr>
            <w:tcW w:w="1980" w:type="dxa"/>
          </w:tcPr>
          <w:p w14:paraId="7B0891D2" w14:textId="77777777" w:rsidR="00582D30" w:rsidRDefault="00582D30" w:rsidP="00582D30">
            <w:pPr>
              <w:rPr>
                <w:rFonts w:ascii="Arial" w:hAnsi="Arial" w:cs="Arial"/>
                <w:sz w:val="22"/>
                <w:szCs w:val="22"/>
              </w:rPr>
            </w:pPr>
            <w:r w:rsidRPr="00962F88">
              <w:rPr>
                <w:rFonts w:ascii="Arial" w:hAnsi="Arial" w:cs="Arial"/>
                <w:sz w:val="22"/>
                <w:szCs w:val="22"/>
              </w:rPr>
              <w:t xml:space="preserve">Display the Bible </w:t>
            </w:r>
          </w:p>
          <w:p w14:paraId="12CF2FC2" w14:textId="0C32928A" w:rsidR="00582D30" w:rsidRDefault="00582D30" w:rsidP="00582D30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(The passage is </w:t>
            </w:r>
            <w:r w:rsidR="00AE192E">
              <w:rPr>
                <w:rFonts w:ascii="Arial" w:hAnsi="Arial" w:cs="Arial"/>
                <w:sz w:val="22"/>
                <w:szCs w:val="22"/>
              </w:rPr>
              <w:t>in Luke 24)</w:t>
            </w:r>
          </w:p>
          <w:p w14:paraId="24576B6E" w14:textId="77777777" w:rsidR="00582D30" w:rsidRDefault="00582D30" w:rsidP="007C4BC8">
            <w:pPr>
              <w:rPr>
                <w:noProof/>
              </w:rPr>
            </w:pPr>
          </w:p>
        </w:tc>
      </w:tr>
      <w:tr w:rsidR="007A392F" w14:paraId="4A20BEE5" w14:textId="77777777" w:rsidTr="0033072D">
        <w:tc>
          <w:tcPr>
            <w:tcW w:w="2830" w:type="dxa"/>
          </w:tcPr>
          <w:p w14:paraId="7CD5BD4F" w14:textId="2A1C19B7" w:rsidR="009C29FC" w:rsidRDefault="00AE192E" w:rsidP="007C4B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133DE0" wp14:editId="64397D49">
                  <wp:extent cx="1931035" cy="1085763"/>
                  <wp:effectExtent l="0" t="0" r="0" b="63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4871" cy="108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51832FF2" w14:textId="77777777" w:rsidR="00AE192E" w:rsidRDefault="00AE192E" w:rsidP="00AE192E">
            <w:pPr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 xml:space="preserve">Reader: As they talked and discussed, Jesus himself drew near and walked along with </w:t>
            </w:r>
            <w:proofErr w:type="gramStart"/>
            <w:r w:rsidRPr="00AE192E">
              <w:rPr>
                <w:rFonts w:ascii="Arial" w:hAnsi="Arial" w:cs="Arial"/>
                <w:sz w:val="22"/>
                <w:szCs w:val="22"/>
              </w:rPr>
              <w:t>them; </w:t>
            </w:r>
            <w:r w:rsidRPr="00AE192E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</w:rPr>
              <w:t> </w:t>
            </w:r>
            <w:r w:rsidRPr="00AE192E">
              <w:rPr>
                <w:rFonts w:ascii="Arial" w:hAnsi="Arial" w:cs="Arial"/>
                <w:sz w:val="22"/>
                <w:szCs w:val="22"/>
              </w:rPr>
              <w:t>they</w:t>
            </w:r>
            <w:proofErr w:type="gramEnd"/>
            <w:r w:rsidRPr="00AE192E">
              <w:rPr>
                <w:rFonts w:ascii="Arial" w:hAnsi="Arial" w:cs="Arial"/>
                <w:sz w:val="22"/>
                <w:szCs w:val="22"/>
              </w:rPr>
              <w:t xml:space="preserve"> saw him, but somehow did not recognise him.</w:t>
            </w:r>
            <w:r w:rsidRPr="00AE192E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</w:rPr>
              <w:t> </w:t>
            </w:r>
          </w:p>
          <w:p w14:paraId="30D32AC3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</w:p>
          <w:p w14:paraId="301C3822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>Reader: Do we always recognise Jesus as he walks with us? Do we see him present in our brothers and sisters throughout the world?</w:t>
            </w:r>
          </w:p>
          <w:p w14:paraId="2ECC7B42" w14:textId="77777777" w:rsidR="009C29FC" w:rsidRDefault="009C29FC" w:rsidP="00AE192E">
            <w:pPr>
              <w:rPr>
                <w:noProof/>
              </w:rPr>
            </w:pPr>
          </w:p>
        </w:tc>
        <w:tc>
          <w:tcPr>
            <w:tcW w:w="1980" w:type="dxa"/>
          </w:tcPr>
          <w:p w14:paraId="75A15AAE" w14:textId="77777777" w:rsidR="009C29FC" w:rsidRDefault="009C29FC" w:rsidP="007C4BC8">
            <w:pPr>
              <w:rPr>
                <w:noProof/>
              </w:rPr>
            </w:pPr>
          </w:p>
        </w:tc>
      </w:tr>
      <w:tr w:rsidR="00AE192E" w14:paraId="3824B1CC" w14:textId="77777777" w:rsidTr="0033072D">
        <w:tc>
          <w:tcPr>
            <w:tcW w:w="2830" w:type="dxa"/>
          </w:tcPr>
          <w:p w14:paraId="73A4825A" w14:textId="450697A7" w:rsidR="00AE192E" w:rsidRDefault="00C62285" w:rsidP="007C4B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F4AC86" wp14:editId="58D4EF5B">
                  <wp:extent cx="1914525" cy="1076433"/>
                  <wp:effectExtent l="0" t="0" r="0" b="952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638" cy="1077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6531F17C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 xml:space="preserve">Reader: Jesus said to them, “What are you talking about to each other, as you walk along?” They stood still, with sad faces. One of them, named Cleopas, asked him, </w:t>
            </w:r>
          </w:p>
          <w:p w14:paraId="480A0913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>“Are you the only visitor in Jerusalem who doesn't know the things that have been happening there these last few days?”</w:t>
            </w:r>
          </w:p>
          <w:p w14:paraId="440AEE60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>“What things?” he asked</w:t>
            </w:r>
          </w:p>
          <w:p w14:paraId="7267B5DC" w14:textId="6674D7CF" w:rsid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>“The things that happened to Jesus of Nazareth,” they answered. </w:t>
            </w:r>
          </w:p>
          <w:p w14:paraId="2B88062E" w14:textId="77777777" w:rsidR="00AE192E" w:rsidRPr="00AE192E" w:rsidRDefault="00AE192E" w:rsidP="00AE192E">
            <w:pPr>
              <w:rPr>
                <w:rFonts w:ascii="Arial" w:hAnsi="Arial" w:cs="Arial"/>
                <w:sz w:val="22"/>
                <w:szCs w:val="22"/>
              </w:rPr>
            </w:pPr>
          </w:p>
          <w:p w14:paraId="5118A829" w14:textId="77777777" w:rsidR="00C62285" w:rsidRPr="00C62285" w:rsidRDefault="00AE192E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AE192E">
              <w:rPr>
                <w:rFonts w:ascii="Arial" w:hAnsi="Arial" w:cs="Arial"/>
                <w:sz w:val="22"/>
                <w:szCs w:val="22"/>
              </w:rPr>
              <w:t xml:space="preserve">Reader: What things cause you to be downcast or sad? </w:t>
            </w:r>
            <w:r w:rsidR="00C62285" w:rsidRPr="00C62285">
              <w:rPr>
                <w:rFonts w:ascii="Arial" w:hAnsi="Arial" w:cs="Arial"/>
                <w:sz w:val="22"/>
                <w:szCs w:val="22"/>
              </w:rPr>
              <w:t>What kind of difficulties do people in our global family face?</w:t>
            </w:r>
          </w:p>
          <w:p w14:paraId="09299C74" w14:textId="39F81DF6" w:rsidR="00AE192E" w:rsidRPr="00AE192E" w:rsidRDefault="00AE192E" w:rsidP="00C62285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</w:tcPr>
          <w:p w14:paraId="1C63B508" w14:textId="77777777" w:rsidR="00AE192E" w:rsidRDefault="00AE192E" w:rsidP="007C4BC8">
            <w:pPr>
              <w:rPr>
                <w:noProof/>
              </w:rPr>
            </w:pPr>
          </w:p>
        </w:tc>
      </w:tr>
      <w:tr w:rsidR="00C62285" w14:paraId="389FF6C6" w14:textId="77777777" w:rsidTr="0033072D">
        <w:tc>
          <w:tcPr>
            <w:tcW w:w="2830" w:type="dxa"/>
          </w:tcPr>
          <w:p w14:paraId="0AF8FC5D" w14:textId="6DF19840" w:rsidR="00C62285" w:rsidRDefault="00C62285" w:rsidP="007C4BC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6AB3BA" wp14:editId="1AF64ABF">
                  <wp:extent cx="2000250" cy="1124631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506" cy="112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</w:tcPr>
          <w:p w14:paraId="70CBB15F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Reader: Jesus explained to them what was said about himself in all the Scriptures, beginning with the books of Moses and the writings of all the prophets.</w:t>
            </w:r>
          </w:p>
          <w:p w14:paraId="51608D63" w14:textId="759E42DF" w:rsid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As they came near the village to which they were going, Jesus acted as if he were going </w:t>
            </w:r>
            <w:proofErr w:type="gramStart"/>
            <w:r w:rsidRPr="00C62285">
              <w:rPr>
                <w:rFonts w:ascii="Arial" w:hAnsi="Arial" w:cs="Arial"/>
                <w:sz w:val="22"/>
                <w:szCs w:val="22"/>
              </w:rPr>
              <w:t>farther; </w:t>
            </w:r>
            <w:r w:rsidRPr="00C62285">
              <w:rPr>
                <w:rFonts w:ascii="Arial" w:hAnsi="Arial" w:cs="Arial"/>
                <w:b/>
                <w:bCs/>
                <w:sz w:val="22"/>
                <w:szCs w:val="22"/>
                <w:vertAlign w:val="superscript"/>
              </w:rPr>
              <w:t> </w:t>
            </w:r>
            <w:r w:rsidRPr="00C62285">
              <w:rPr>
                <w:rFonts w:ascii="Arial" w:hAnsi="Arial" w:cs="Arial"/>
                <w:sz w:val="22"/>
                <w:szCs w:val="22"/>
              </w:rPr>
              <w:t>but</w:t>
            </w:r>
            <w:proofErr w:type="gramEnd"/>
            <w:r w:rsidRPr="00C62285">
              <w:rPr>
                <w:rFonts w:ascii="Arial" w:hAnsi="Arial" w:cs="Arial"/>
                <w:sz w:val="22"/>
                <w:szCs w:val="22"/>
              </w:rPr>
              <w:t xml:space="preserve"> they held him back, saying, “Stay with us; the day is almost over and it is getting dark.” </w:t>
            </w:r>
            <w:proofErr w:type="gramStart"/>
            <w:r w:rsidRPr="00C62285">
              <w:rPr>
                <w:rFonts w:ascii="Arial" w:hAnsi="Arial" w:cs="Arial"/>
                <w:sz w:val="22"/>
                <w:szCs w:val="22"/>
              </w:rPr>
              <w:t>So</w:t>
            </w:r>
            <w:proofErr w:type="gramEnd"/>
            <w:r w:rsidRPr="00C62285">
              <w:rPr>
                <w:rFonts w:ascii="Arial" w:hAnsi="Arial" w:cs="Arial"/>
                <w:sz w:val="22"/>
                <w:szCs w:val="22"/>
              </w:rPr>
              <w:t xml:space="preserve"> he went in to stay with them. He sat down to eat with them, took the bread, and said the blessing; then he broke the bread and gave it to them. Then their eyes were </w:t>
            </w:r>
            <w:proofErr w:type="gramStart"/>
            <w:r w:rsidRPr="00C62285">
              <w:rPr>
                <w:rFonts w:ascii="Arial" w:hAnsi="Arial" w:cs="Arial"/>
                <w:sz w:val="22"/>
                <w:szCs w:val="22"/>
              </w:rPr>
              <w:t>opened</w:t>
            </w:r>
            <w:proofErr w:type="gramEnd"/>
            <w:r w:rsidRPr="00C6228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62285">
              <w:rPr>
                <w:rFonts w:ascii="Arial" w:hAnsi="Arial" w:cs="Arial"/>
                <w:sz w:val="22"/>
                <w:szCs w:val="22"/>
              </w:rPr>
              <w:lastRenderedPageBreak/>
              <w:t>and they recognized him, but he disappeared from their sight.</w:t>
            </w:r>
          </w:p>
          <w:p w14:paraId="53785BC6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</w:p>
          <w:p w14:paraId="001CDCD2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Reader: Can you think of another time that Jesus broke, </w:t>
            </w:r>
            <w:proofErr w:type="gramStart"/>
            <w:r w:rsidRPr="00C62285">
              <w:rPr>
                <w:rFonts w:ascii="Arial" w:hAnsi="Arial" w:cs="Arial"/>
                <w:sz w:val="22"/>
                <w:szCs w:val="22"/>
              </w:rPr>
              <w:t>blessed</w:t>
            </w:r>
            <w:proofErr w:type="gramEnd"/>
            <w:r w:rsidRPr="00C62285">
              <w:rPr>
                <w:rFonts w:ascii="Arial" w:hAnsi="Arial" w:cs="Arial"/>
                <w:sz w:val="22"/>
                <w:szCs w:val="22"/>
              </w:rPr>
              <w:t xml:space="preserve"> and shared the bread?  </w:t>
            </w:r>
          </w:p>
          <w:p w14:paraId="6E500D33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Can we look out for Jesus in encounters with others, sharing stories and food?</w:t>
            </w:r>
          </w:p>
          <w:p w14:paraId="0CF628E5" w14:textId="77777777" w:rsidR="00C62285" w:rsidRPr="00AE192E" w:rsidRDefault="00C62285" w:rsidP="00AE192E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80" w:type="dxa"/>
          </w:tcPr>
          <w:p w14:paraId="5A8B9A01" w14:textId="77777777" w:rsidR="00C62285" w:rsidRDefault="00C62285" w:rsidP="007C4BC8">
            <w:pPr>
              <w:rPr>
                <w:noProof/>
              </w:rPr>
            </w:pPr>
          </w:p>
        </w:tc>
      </w:tr>
    </w:tbl>
    <w:p w14:paraId="4530D408" w14:textId="77777777" w:rsidR="003353E9" w:rsidRDefault="003353E9" w:rsidP="003353E9">
      <w:pPr>
        <w:rPr>
          <w:noProof/>
        </w:rPr>
      </w:pPr>
    </w:p>
    <w:p w14:paraId="7D430919" w14:textId="77777777" w:rsidR="003353E9" w:rsidRPr="00962F88" w:rsidRDefault="003353E9" w:rsidP="003353E9">
      <w:pPr>
        <w:rPr>
          <w:rFonts w:ascii="Arial" w:hAnsi="Arial" w:cs="Arial"/>
          <w:sz w:val="22"/>
          <w:szCs w:val="22"/>
        </w:rPr>
      </w:pPr>
      <w:r w:rsidRPr="00962F88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76672" behindDoc="1" locked="0" layoutInCell="1" allowOverlap="1" wp14:anchorId="0FC10E41" wp14:editId="7C4C84FD">
            <wp:simplePos x="0" y="0"/>
            <wp:positionH relativeFrom="column">
              <wp:posOffset>-53340</wp:posOffset>
            </wp:positionH>
            <wp:positionV relativeFrom="paragraph">
              <wp:posOffset>-133985</wp:posOffset>
            </wp:positionV>
            <wp:extent cx="504825" cy="504825"/>
            <wp:effectExtent l="0" t="0" r="0" b="0"/>
            <wp:wrapNone/>
            <wp:docPr id="15" name="Graphic 15" descr="He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eart.sv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2F88">
        <w:rPr>
          <w:rFonts w:ascii="Arial" w:hAnsi="Arial" w:cs="Arial"/>
          <w:b/>
          <w:i/>
          <w:color w:val="C51B8A"/>
          <w:sz w:val="32"/>
          <w:szCs w:val="32"/>
        </w:rPr>
        <w:t xml:space="preserve">       We respond:</w:t>
      </w:r>
      <w:r w:rsidRPr="00962F88">
        <w:rPr>
          <w:rFonts w:ascii="Arial" w:hAnsi="Arial" w:cs="Arial"/>
          <w:b/>
          <w:i/>
          <w:color w:val="C51B8A"/>
          <w:sz w:val="22"/>
          <w:szCs w:val="22"/>
        </w:rPr>
        <w:t xml:space="preserve"> </w:t>
      </w:r>
      <w:r w:rsidRPr="00962F88">
        <w:rPr>
          <w:rFonts w:ascii="Arial" w:hAnsi="Arial" w:cs="Arial"/>
          <w:i/>
          <w:sz w:val="22"/>
          <w:szCs w:val="22"/>
        </w:rPr>
        <w:t>We respond to the Word of God</w:t>
      </w:r>
    </w:p>
    <w:p w14:paraId="536B7A28" w14:textId="4DCA1B9A" w:rsidR="00AC49C8" w:rsidRDefault="00AC49C8" w:rsidP="00AC49C8">
      <w:pPr>
        <w:rPr>
          <w:rFonts w:ascii="Arial" w:hAnsi="Arial" w:cs="Arial"/>
          <w:sz w:val="22"/>
          <w:szCs w:val="2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4907"/>
        <w:gridCol w:w="1751"/>
      </w:tblGrid>
      <w:tr w:rsidR="00F4180E" w14:paraId="6C31E55C" w14:textId="77777777" w:rsidTr="00C62285">
        <w:tc>
          <w:tcPr>
            <w:tcW w:w="3397" w:type="dxa"/>
          </w:tcPr>
          <w:p w14:paraId="3F83619F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  <w:p w14:paraId="22C9A010" w14:textId="23560119" w:rsidR="00723B07" w:rsidRDefault="00C62285" w:rsidP="00AC49C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574EC55" wp14:editId="21185709">
                  <wp:extent cx="1863510" cy="1047750"/>
                  <wp:effectExtent l="0" t="0" r="381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019" cy="1054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64EA49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  <w:p w14:paraId="6A9ED841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  <w:p w14:paraId="766A4792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  <w:p w14:paraId="09EB3BF8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  <w:p w14:paraId="701324A7" w14:textId="6648978F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907" w:type="dxa"/>
          </w:tcPr>
          <w:p w14:paraId="0A60DFDF" w14:textId="5E7C166E" w:rsid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Reader: The Emmaus story reminds us that the risen Jesus is walking alongside us. We can encounter him through the Bible, the celebration of Mass, the beauty of creation </w:t>
            </w:r>
            <w:proofErr w:type="gramStart"/>
            <w:r w:rsidRPr="00C62285">
              <w:rPr>
                <w:rFonts w:ascii="Arial" w:hAnsi="Arial" w:cs="Arial"/>
                <w:sz w:val="22"/>
                <w:szCs w:val="22"/>
              </w:rPr>
              <w:t>and also</w:t>
            </w:r>
            <w:proofErr w:type="gramEnd"/>
            <w:r w:rsidRPr="00C62285">
              <w:rPr>
                <w:rFonts w:ascii="Arial" w:hAnsi="Arial" w:cs="Arial"/>
                <w:sz w:val="22"/>
                <w:szCs w:val="22"/>
              </w:rPr>
              <w:t xml:space="preserve"> through our sisters and brothers throughout the world.</w:t>
            </w:r>
          </w:p>
          <w:p w14:paraId="59755440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</w:p>
          <w:p w14:paraId="417923A9" w14:textId="66D6F13D" w:rsid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Reader: It teaches us about the importance of taking time to listen to people’s questions and stories. Of walking with people and getting to know them,</w:t>
            </w:r>
            <w:r w:rsidR="000847CA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62285">
              <w:rPr>
                <w:rFonts w:ascii="Arial" w:hAnsi="Arial" w:cs="Arial"/>
                <w:sz w:val="22"/>
                <w:szCs w:val="22"/>
              </w:rPr>
              <w:t>especially people who are different to us.</w:t>
            </w:r>
          </w:p>
          <w:p w14:paraId="4E6B2D2D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</w:p>
          <w:p w14:paraId="5F59E654" w14:textId="77777777" w:rsidR="00C62285" w:rsidRPr="00C62285" w:rsidRDefault="00C62285" w:rsidP="00C62285">
            <w:pPr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Reader: </w:t>
            </w:r>
            <w:proofErr w:type="spellStart"/>
            <w:r w:rsidRPr="00C62285">
              <w:rPr>
                <w:rFonts w:ascii="Arial" w:hAnsi="Arial" w:cs="Arial"/>
                <w:sz w:val="22"/>
                <w:szCs w:val="22"/>
              </w:rPr>
              <w:t>Warmi</w:t>
            </w:r>
            <w:proofErr w:type="spellEnd"/>
            <w:r w:rsidRPr="00C62285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C62285">
              <w:rPr>
                <w:rFonts w:ascii="Arial" w:hAnsi="Arial" w:cs="Arial"/>
                <w:sz w:val="22"/>
                <w:szCs w:val="22"/>
              </w:rPr>
              <w:t>Husai</w:t>
            </w:r>
            <w:proofErr w:type="spellEnd"/>
            <w:r w:rsidRPr="00C62285">
              <w:rPr>
                <w:rFonts w:ascii="Arial" w:hAnsi="Arial" w:cs="Arial"/>
                <w:sz w:val="22"/>
                <w:szCs w:val="22"/>
              </w:rPr>
              <w:t xml:space="preserve"> in Peru helps children from different backgrounds to do this and to get to know each other better. Let’s find out more….</w:t>
            </w:r>
          </w:p>
          <w:p w14:paraId="29721507" w14:textId="77777777" w:rsidR="00723B07" w:rsidRDefault="00723B07" w:rsidP="00C62285">
            <w:pPr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751" w:type="dxa"/>
          </w:tcPr>
          <w:p w14:paraId="189D78D9" w14:textId="77777777" w:rsidR="00723B07" w:rsidRDefault="00723B07" w:rsidP="00AC49C8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2C1E8168" w14:textId="77777777" w:rsidR="00CE0D2A" w:rsidRDefault="00CE0D2A" w:rsidP="00AC49C8">
      <w:pPr>
        <w:rPr>
          <w:rFonts w:ascii="Arial" w:hAnsi="Arial" w:cs="Arial"/>
          <w:sz w:val="22"/>
          <w:szCs w:val="22"/>
        </w:rPr>
      </w:pPr>
    </w:p>
    <w:p w14:paraId="45714E06" w14:textId="12C8602E" w:rsidR="00AC49C8" w:rsidRPr="00AC49C8" w:rsidRDefault="0033072D" w:rsidP="00AC49C8">
      <w:pPr>
        <w:rPr>
          <w:rFonts w:ascii="Arial" w:hAnsi="Arial" w:cs="Arial"/>
          <w:sz w:val="22"/>
          <w:szCs w:val="22"/>
        </w:rPr>
      </w:pPr>
      <w:r w:rsidRPr="00962F88">
        <w:rPr>
          <w:rFonts w:ascii="Arial" w:hAnsi="Arial" w:cs="Arial"/>
          <w:noProof/>
        </w:rPr>
        <w:drawing>
          <wp:anchor distT="0" distB="0" distL="114300" distR="114300" simplePos="0" relativeHeight="251672576" behindDoc="0" locked="0" layoutInCell="1" allowOverlap="1" wp14:anchorId="6F3CC10D" wp14:editId="1907C22E">
            <wp:simplePos x="0" y="0"/>
            <wp:positionH relativeFrom="margin">
              <wp:posOffset>219075</wp:posOffset>
            </wp:positionH>
            <wp:positionV relativeFrom="paragraph">
              <wp:posOffset>38100</wp:posOffset>
            </wp:positionV>
            <wp:extent cx="476885" cy="476885"/>
            <wp:effectExtent l="0" t="0" r="0" b="0"/>
            <wp:wrapSquare wrapText="bothSides"/>
            <wp:docPr id="29" name="Graphic 29" descr="Shooting st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hootingStar.sv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885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E7ECA" w14:textId="3C805BA6" w:rsidR="0033072D" w:rsidRPr="00962F88" w:rsidRDefault="00FC2CE0" w:rsidP="0033072D">
      <w:pPr>
        <w:rPr>
          <w:rFonts w:ascii="Arial" w:hAnsi="Arial" w:cs="Arial"/>
          <w:i/>
          <w:sz w:val="22"/>
          <w:szCs w:val="22"/>
        </w:rPr>
      </w:pPr>
      <w:r w:rsidRPr="00962F88">
        <w:rPr>
          <w:rFonts w:ascii="Arial" w:hAnsi="Arial" w:cs="Arial"/>
          <w:b/>
          <w:i/>
          <w:color w:val="C51B8A"/>
          <w:sz w:val="32"/>
          <w:szCs w:val="32"/>
        </w:rPr>
        <w:t xml:space="preserve"> </w:t>
      </w:r>
      <w:r w:rsidR="0033072D" w:rsidRPr="00962F88">
        <w:rPr>
          <w:rFonts w:ascii="Arial" w:hAnsi="Arial" w:cs="Arial"/>
          <w:b/>
          <w:i/>
          <w:color w:val="008DAE"/>
          <w:sz w:val="32"/>
          <w:szCs w:val="32"/>
        </w:rPr>
        <w:t>Going Forth:</w:t>
      </w:r>
      <w:r w:rsidR="0033072D" w:rsidRPr="00962F88">
        <w:rPr>
          <w:rFonts w:ascii="Arial" w:hAnsi="Arial" w:cs="Arial"/>
          <w:b/>
          <w:i/>
          <w:color w:val="008DAE"/>
          <w:sz w:val="22"/>
          <w:szCs w:val="22"/>
        </w:rPr>
        <w:t xml:space="preserve"> </w:t>
      </w:r>
      <w:r w:rsidR="0033072D" w:rsidRPr="00962F88">
        <w:rPr>
          <w:rFonts w:ascii="Arial" w:hAnsi="Arial" w:cs="Arial"/>
          <w:i/>
          <w:sz w:val="22"/>
          <w:szCs w:val="22"/>
        </w:rPr>
        <w:t>We want to share the Good News!</w:t>
      </w:r>
    </w:p>
    <w:p w14:paraId="0E4E99E5" w14:textId="666AB301" w:rsidR="00B566C4" w:rsidRDefault="00B566C4" w:rsidP="00C17247">
      <w:pPr>
        <w:rPr>
          <w:rFonts w:ascii="Arial" w:hAnsi="Arial" w:cs="Arial"/>
        </w:rPr>
      </w:pPr>
    </w:p>
    <w:p w14:paraId="49DB19A7" w14:textId="75740AEF" w:rsidR="00B566C4" w:rsidRDefault="00B566C4" w:rsidP="00C17247">
      <w:pPr>
        <w:rPr>
          <w:rFonts w:ascii="Arial" w:hAnsi="Arial" w:cs="Arial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97"/>
        <w:gridCol w:w="4812"/>
        <w:gridCol w:w="1846"/>
      </w:tblGrid>
      <w:tr w:rsidR="00F529EF" w14:paraId="3C2BBDA0" w14:textId="77777777" w:rsidTr="00C62285">
        <w:tc>
          <w:tcPr>
            <w:tcW w:w="3397" w:type="dxa"/>
          </w:tcPr>
          <w:p w14:paraId="01FF1052" w14:textId="0B8D4326" w:rsidR="00F529EF" w:rsidRDefault="00C62285" w:rsidP="00F529EF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555C19A" wp14:editId="00432C1F">
                  <wp:extent cx="1914333" cy="1076325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713" cy="1084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2" w:type="dxa"/>
          </w:tcPr>
          <w:p w14:paraId="5B3E5E7F" w14:textId="3A6565ED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Reader: Let’s pray together:</w:t>
            </w:r>
          </w:p>
          <w:p w14:paraId="5F03FB74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</w:p>
          <w:p w14:paraId="02BC1CCF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Lord Jesus </w:t>
            </w:r>
          </w:p>
          <w:p w14:paraId="05A9EF8B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as we celebrate your resurrection, </w:t>
            </w:r>
          </w:p>
          <w:p w14:paraId="63575FC5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 xml:space="preserve">open our eyes to see you walking with us </w:t>
            </w:r>
            <w:proofErr w:type="spellStart"/>
            <w:r w:rsidRPr="00C62285">
              <w:rPr>
                <w:rFonts w:ascii="Arial" w:hAnsi="Arial" w:cs="Arial"/>
                <w:sz w:val="22"/>
                <w:szCs w:val="22"/>
              </w:rPr>
              <w:t>everyday</w:t>
            </w:r>
            <w:proofErr w:type="spellEnd"/>
            <w:r w:rsidRPr="00C62285"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2A01E2D9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May we be a joyful Easter people, who reach out to our global family with love.</w:t>
            </w:r>
          </w:p>
          <w:p w14:paraId="256864AB" w14:textId="77777777" w:rsidR="00C62285" w:rsidRPr="00C62285" w:rsidRDefault="00C62285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sz w:val="22"/>
                <w:szCs w:val="22"/>
              </w:rPr>
            </w:pPr>
            <w:r w:rsidRPr="00C62285">
              <w:rPr>
                <w:rFonts w:ascii="Arial" w:hAnsi="Arial" w:cs="Arial"/>
                <w:sz w:val="22"/>
                <w:szCs w:val="22"/>
              </w:rPr>
              <w:t>Amen</w:t>
            </w:r>
            <w:r w:rsidRPr="00C62285">
              <w:rPr>
                <w:rFonts w:ascii="Arial" w:hAnsi="Arial" w:cs="Arial"/>
                <w:b/>
                <w:bCs/>
                <w:sz w:val="22"/>
                <w:szCs w:val="22"/>
                <w:lang w:val="en-US"/>
              </w:rPr>
              <w:t xml:space="preserve">. </w:t>
            </w:r>
          </w:p>
          <w:p w14:paraId="3121C998" w14:textId="11FD1A35" w:rsidR="00F529EF" w:rsidRDefault="00F529EF" w:rsidP="00C62285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</w:rPr>
            </w:pPr>
          </w:p>
        </w:tc>
        <w:tc>
          <w:tcPr>
            <w:tcW w:w="1846" w:type="dxa"/>
          </w:tcPr>
          <w:p w14:paraId="783FA1B6" w14:textId="00B0E7D3" w:rsidR="00F529EF" w:rsidRPr="00302DEF" w:rsidRDefault="00F529EF" w:rsidP="00F529EF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7FD468E8" w14:textId="7A226B82" w:rsidR="00B566C4" w:rsidRDefault="00B566C4" w:rsidP="00C17247">
      <w:pPr>
        <w:rPr>
          <w:rFonts w:ascii="Arial" w:hAnsi="Arial" w:cs="Arial"/>
          <w:sz w:val="22"/>
          <w:szCs w:val="22"/>
        </w:rPr>
      </w:pPr>
    </w:p>
    <w:p w14:paraId="1583478D" w14:textId="685CA04C" w:rsidR="001A7FCF" w:rsidRDefault="001A7FCF" w:rsidP="00C17247">
      <w:pPr>
        <w:rPr>
          <w:rFonts w:ascii="Arial" w:hAnsi="Arial" w:cs="Arial"/>
          <w:sz w:val="22"/>
          <w:szCs w:val="22"/>
        </w:rPr>
      </w:pPr>
    </w:p>
    <w:p w14:paraId="447E66AA" w14:textId="4035668B" w:rsidR="001A7FCF" w:rsidRDefault="001A7FCF" w:rsidP="00C17247">
      <w:pPr>
        <w:rPr>
          <w:rFonts w:ascii="Arial" w:hAnsi="Arial" w:cs="Arial"/>
          <w:sz w:val="22"/>
          <w:szCs w:val="22"/>
        </w:rPr>
      </w:pPr>
    </w:p>
    <w:p w14:paraId="5BABB3B8" w14:textId="651A6FC9" w:rsidR="001A7FCF" w:rsidRDefault="001A7FCF" w:rsidP="00C17247">
      <w:pPr>
        <w:rPr>
          <w:rFonts w:ascii="Arial" w:hAnsi="Arial" w:cs="Arial"/>
          <w:sz w:val="22"/>
          <w:szCs w:val="22"/>
        </w:rPr>
      </w:pPr>
    </w:p>
    <w:p w14:paraId="423F58F9" w14:textId="77777777" w:rsidR="001A7FCF" w:rsidRPr="00C41B80" w:rsidRDefault="001A7FCF" w:rsidP="00C17247">
      <w:pPr>
        <w:rPr>
          <w:rFonts w:ascii="Arial" w:hAnsi="Arial" w:cs="Arial"/>
          <w:sz w:val="22"/>
          <w:szCs w:val="22"/>
        </w:rPr>
      </w:pPr>
    </w:p>
    <w:p w14:paraId="6699E73A" w14:textId="77777777" w:rsidR="00F529EF" w:rsidRPr="000847CA" w:rsidRDefault="00F529EF" w:rsidP="00F529EF">
      <w:pPr>
        <w:autoSpaceDE w:val="0"/>
        <w:autoSpaceDN w:val="0"/>
        <w:adjustRightInd w:val="0"/>
        <w:spacing w:line="276" w:lineRule="auto"/>
        <w:rPr>
          <w:rFonts w:ascii="Arial" w:hAnsi="Arial" w:cs="Arial"/>
          <w:sz w:val="22"/>
          <w:szCs w:val="22"/>
        </w:rPr>
      </w:pPr>
      <w:r w:rsidRPr="000847CA">
        <w:rPr>
          <w:rFonts w:ascii="Arial" w:hAnsi="Arial" w:cs="Arial"/>
          <w:sz w:val="22"/>
          <w:szCs w:val="22"/>
        </w:rPr>
        <w:lastRenderedPageBreak/>
        <w:t xml:space="preserve">OPTIONAL CLASSROOM ACTIVITIES: </w:t>
      </w:r>
    </w:p>
    <w:p w14:paraId="72E2DF7C" w14:textId="6D57CADB" w:rsidR="00B566C4" w:rsidRPr="000847CA" w:rsidRDefault="00B566C4" w:rsidP="00C24D6B">
      <w:pPr>
        <w:rPr>
          <w:rFonts w:ascii="Arial" w:hAnsi="Arial" w:cs="Arial"/>
          <w:sz w:val="22"/>
          <w:szCs w:val="22"/>
        </w:rPr>
      </w:pPr>
    </w:p>
    <w:p w14:paraId="7A7F409E" w14:textId="77777777" w:rsidR="00B20978" w:rsidRPr="000847CA" w:rsidRDefault="00B20978" w:rsidP="008766B9">
      <w:pPr>
        <w:jc w:val="right"/>
        <w:rPr>
          <w:rFonts w:ascii="Arial" w:hAnsi="Arial" w:cs="Arial"/>
          <w:sz w:val="22"/>
          <w:szCs w:val="22"/>
        </w:rPr>
      </w:pPr>
    </w:p>
    <w:p w14:paraId="4414DA37" w14:textId="1846BA18" w:rsidR="00C41B80" w:rsidRPr="000847CA" w:rsidRDefault="00C41B80" w:rsidP="009C5405">
      <w:pPr>
        <w:pStyle w:val="ListParagraph"/>
        <w:numPr>
          <w:ilvl w:val="0"/>
          <w:numId w:val="49"/>
        </w:numPr>
        <w:rPr>
          <w:rFonts w:ascii="Arial" w:hAnsi="Arial" w:cs="Arial"/>
          <w:sz w:val="22"/>
          <w:szCs w:val="22"/>
        </w:rPr>
      </w:pPr>
      <w:r w:rsidRPr="000847CA">
        <w:rPr>
          <w:rFonts w:ascii="Arial" w:hAnsi="Arial" w:cs="Arial"/>
          <w:sz w:val="22"/>
          <w:szCs w:val="22"/>
        </w:rPr>
        <w:t>M</w:t>
      </w:r>
      <w:r w:rsidR="00C24D6B" w:rsidRPr="000847CA">
        <w:rPr>
          <w:rFonts w:ascii="Arial" w:hAnsi="Arial" w:cs="Arial"/>
          <w:sz w:val="22"/>
          <w:szCs w:val="22"/>
        </w:rPr>
        <w:t>ake an ‘Alleluia’ banner to display in your classroom over the Easter season.</w:t>
      </w:r>
    </w:p>
    <w:p w14:paraId="6C5DF98A" w14:textId="2CCE18A0" w:rsidR="00C24D6B" w:rsidRPr="000847CA" w:rsidRDefault="00C24D6B" w:rsidP="00C24D6B">
      <w:pPr>
        <w:pStyle w:val="ListParagraph"/>
        <w:rPr>
          <w:rFonts w:ascii="Arial" w:hAnsi="Arial" w:cs="Arial"/>
          <w:sz w:val="22"/>
          <w:szCs w:val="22"/>
        </w:rPr>
      </w:pPr>
    </w:p>
    <w:p w14:paraId="7CABC0E2" w14:textId="25A7C792" w:rsidR="00537D21" w:rsidRPr="000847CA" w:rsidRDefault="00537D21" w:rsidP="00537D21">
      <w:pPr>
        <w:pStyle w:val="ListParagraph"/>
        <w:numPr>
          <w:ilvl w:val="0"/>
          <w:numId w:val="50"/>
        </w:numPr>
        <w:rPr>
          <w:rFonts w:ascii="Arial" w:hAnsi="Arial" w:cs="Arial"/>
          <w:sz w:val="22"/>
          <w:szCs w:val="22"/>
        </w:rPr>
      </w:pPr>
      <w:r w:rsidRPr="4DE8A169">
        <w:rPr>
          <w:rFonts w:ascii="Arial" w:hAnsi="Arial" w:cs="Arial"/>
          <w:sz w:val="22"/>
          <w:szCs w:val="22"/>
        </w:rPr>
        <w:t>Send the children out in pairs to have an ‘Emmaus’ walk around the school grounds and get to know each other better</w:t>
      </w:r>
    </w:p>
    <w:p w14:paraId="79937FF9" w14:textId="64138846" w:rsidR="00C24D6B" w:rsidRPr="000847CA" w:rsidRDefault="00C24D6B" w:rsidP="00537D21">
      <w:pPr>
        <w:pStyle w:val="ListParagraph"/>
        <w:rPr>
          <w:rFonts w:ascii="Arial" w:hAnsi="Arial" w:cs="Arial"/>
          <w:sz w:val="22"/>
          <w:szCs w:val="22"/>
        </w:rPr>
      </w:pPr>
    </w:p>
    <w:p w14:paraId="5C5FCE1A" w14:textId="0EB91B12" w:rsidR="00537D21" w:rsidRPr="000847CA" w:rsidRDefault="00537D21" w:rsidP="00537D21">
      <w:pPr>
        <w:pStyle w:val="ListParagraph"/>
        <w:numPr>
          <w:ilvl w:val="0"/>
          <w:numId w:val="50"/>
        </w:numPr>
        <w:rPr>
          <w:rFonts w:ascii="Arial" w:hAnsi="Arial" w:cs="Arial"/>
          <w:sz w:val="22"/>
          <w:szCs w:val="22"/>
        </w:rPr>
      </w:pPr>
      <w:r w:rsidRPr="000847CA">
        <w:rPr>
          <w:rFonts w:ascii="Arial" w:hAnsi="Arial" w:cs="Arial"/>
          <w:sz w:val="22"/>
          <w:szCs w:val="22"/>
        </w:rPr>
        <w:t>Bake some bread together and discuss why the disciples might have recognised Jesus in the breaking of bread.</w:t>
      </w:r>
    </w:p>
    <w:p w14:paraId="6BADA3C4" w14:textId="654EBC0C" w:rsidR="00C41B80" w:rsidRPr="00C41B80" w:rsidRDefault="00C41B80" w:rsidP="00C41B80">
      <w:pPr>
        <w:pStyle w:val="ListParagraph"/>
        <w:rPr>
          <w:rFonts w:ascii="Arial" w:hAnsi="Arial" w:cs="Arial"/>
          <w:color w:val="002060"/>
          <w:sz w:val="22"/>
          <w:szCs w:val="22"/>
        </w:rPr>
      </w:pPr>
    </w:p>
    <w:p w14:paraId="005C3017" w14:textId="77777777" w:rsidR="00C41B80" w:rsidRPr="00C41B80" w:rsidRDefault="00C41B80" w:rsidP="00C41B80">
      <w:pPr>
        <w:rPr>
          <w:rFonts w:ascii="Arial" w:hAnsi="Arial" w:cs="Arial"/>
          <w:color w:val="002060"/>
          <w:sz w:val="22"/>
          <w:szCs w:val="22"/>
        </w:rPr>
      </w:pPr>
    </w:p>
    <w:p w14:paraId="0278AF5C" w14:textId="6AEC1F1B" w:rsidR="007B6925" w:rsidRPr="00962F88" w:rsidRDefault="007B6925" w:rsidP="00FC2CE0">
      <w:pPr>
        <w:rPr>
          <w:rFonts w:ascii="Arial" w:hAnsi="Arial" w:cs="Arial"/>
        </w:rPr>
      </w:pPr>
    </w:p>
    <w:p w14:paraId="7F7241F9" w14:textId="77777777" w:rsidR="007B6925" w:rsidRPr="00962F88" w:rsidRDefault="007B6925" w:rsidP="00F529EF">
      <w:pPr>
        <w:rPr>
          <w:rFonts w:ascii="Arial" w:hAnsi="Arial" w:cs="Arial"/>
        </w:rPr>
      </w:pPr>
    </w:p>
    <w:sectPr w:rsidR="007B6925" w:rsidRPr="00962F88" w:rsidSect="00C17247">
      <w:headerReference w:type="first" r:id="rId31"/>
      <w:footerReference w:type="first" r:id="rId32"/>
      <w:pgSz w:w="11900" w:h="16840" w:code="9"/>
      <w:pgMar w:top="1135" w:right="701" w:bottom="709" w:left="1134" w:header="709" w:footer="709" w:gutter="0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44F98F" w14:textId="77777777" w:rsidR="00080779" w:rsidRDefault="00080779">
      <w:r>
        <w:separator/>
      </w:r>
    </w:p>
  </w:endnote>
  <w:endnote w:type="continuationSeparator" w:id="0">
    <w:p w14:paraId="6DF58A50" w14:textId="77777777" w:rsidR="00080779" w:rsidRDefault="000807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DAC5DD" w14:textId="486507F7" w:rsidR="00305FB1" w:rsidRDefault="00305FB1">
    <w:pPr>
      <w:pStyle w:val="Footer"/>
    </w:pPr>
  </w:p>
  <w:p w14:paraId="0FE57978" w14:textId="77777777" w:rsidR="00305FB1" w:rsidRDefault="00305FB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DFAF111" w14:textId="77777777" w:rsidR="00080779" w:rsidRDefault="00080779">
      <w:r>
        <w:separator/>
      </w:r>
    </w:p>
  </w:footnote>
  <w:footnote w:type="continuationSeparator" w:id="0">
    <w:p w14:paraId="2A1BDFD2" w14:textId="77777777" w:rsidR="00080779" w:rsidRDefault="0008077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5F24E0" w14:textId="1DA17D0C" w:rsidR="00962F88" w:rsidRDefault="00962F88" w:rsidP="00962F88">
    <w:pPr>
      <w:pStyle w:val="Header"/>
      <w:tabs>
        <w:tab w:val="left" w:pos="2745"/>
      </w:tabs>
    </w:pPr>
    <w:r>
      <w:rPr>
        <w:noProof/>
      </w:rPr>
      <w:drawing>
        <wp:anchor distT="0" distB="0" distL="114300" distR="114300" simplePos="0" relativeHeight="251663360" behindDoc="1" locked="0" layoutInCell="1" allowOverlap="1" wp14:anchorId="60168F3F" wp14:editId="1557262D">
          <wp:simplePos x="0" y="0"/>
          <wp:positionH relativeFrom="column">
            <wp:posOffset>-192405</wp:posOffset>
          </wp:positionH>
          <wp:positionV relativeFrom="paragraph">
            <wp:posOffset>17780</wp:posOffset>
          </wp:positionV>
          <wp:extent cx="1792605" cy="180975"/>
          <wp:effectExtent l="0" t="0" r="0" b="9525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2605" cy="180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F4F8EAA" wp14:editId="5746F9EB">
              <wp:simplePos x="0" y="0"/>
              <wp:positionH relativeFrom="margin">
                <wp:posOffset>-2931160</wp:posOffset>
              </wp:positionH>
              <wp:positionV relativeFrom="paragraph">
                <wp:posOffset>472440</wp:posOffset>
              </wp:positionV>
              <wp:extent cx="12192000" cy="74930"/>
              <wp:effectExtent l="0" t="0" r="0" b="1270"/>
              <wp:wrapNone/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192000" cy="74930"/>
                      </a:xfrm>
                      <a:prstGeom prst="rect">
                        <a:avLst/>
                      </a:prstGeom>
                      <a:solidFill>
                        <a:srgbClr val="95CB45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tlCol="0" anchor="ctr"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8E91FA2" id="Rectangle 6" o:spid="_x0000_s1026" style="position:absolute;margin-left:-230.8pt;margin-top:37.2pt;width:960pt;height:5.9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" fillcolor="#95cb45" stroked="f" strokeweight="1pt">
              <w10:wrap anchorx="margin"/>
            </v:rect>
          </w:pict>
        </mc:Fallback>
      </mc:AlternateContent>
    </w:r>
  </w:p>
  <w:p w14:paraId="7B0263B4" w14:textId="77777777" w:rsidR="00305FB1" w:rsidRPr="00745EB4" w:rsidRDefault="00305FB1" w:rsidP="00745EB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5C4E70D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EF9CB5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27C7CAC"/>
    <w:multiLevelType w:val="hybridMultilevel"/>
    <w:tmpl w:val="5330C28C"/>
    <w:lvl w:ilvl="0" w:tplc="BEFEB4C4">
      <w:start w:val="1"/>
      <w:numFmt w:val="bullet"/>
      <w:lvlText w:val=""/>
      <w:lvlJc w:val="left"/>
      <w:pPr>
        <w:tabs>
          <w:tab w:val="num" w:pos="717"/>
        </w:tabs>
        <w:ind w:left="714" w:hanging="357"/>
      </w:pPr>
      <w:rPr>
        <w:rFonts w:ascii="Symbol" w:hAnsi="Symbol" w:hint="default"/>
        <w:color w:val="auto"/>
      </w:rPr>
    </w:lvl>
    <w:lvl w:ilvl="1" w:tplc="4756FFC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34E48C2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5C8D74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FAE5F9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BF56C94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BD6D3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2D40E7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68E6D1B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1D7B67"/>
    <w:multiLevelType w:val="hybridMultilevel"/>
    <w:tmpl w:val="D01E92B6"/>
    <w:lvl w:ilvl="0" w:tplc="F044E168">
      <w:start w:val="1"/>
      <w:numFmt w:val="bullet"/>
      <w:lvlText w:val="&gt;"/>
      <w:lvlJc w:val="left"/>
      <w:pPr>
        <w:tabs>
          <w:tab w:val="num" w:pos="700"/>
        </w:tabs>
        <w:ind w:left="680" w:hanging="340"/>
      </w:pPr>
      <w:rPr>
        <w:rFonts w:ascii="Arial" w:hAnsi="Arial" w:hint="default"/>
        <w:b/>
        <w:i w:val="0"/>
        <w:color w:val="FF0000"/>
        <w:sz w:val="22"/>
      </w:rPr>
    </w:lvl>
    <w:lvl w:ilvl="1" w:tplc="D9842AD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DD8394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E036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6EC2F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77C91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FD220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C22EA6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5C809A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4794CE4"/>
    <w:multiLevelType w:val="hybridMultilevel"/>
    <w:tmpl w:val="032C0AE4"/>
    <w:lvl w:ilvl="0" w:tplc="5A8651AE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614636F"/>
    <w:multiLevelType w:val="hybridMultilevel"/>
    <w:tmpl w:val="1BDE81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A34D6B"/>
    <w:multiLevelType w:val="hybridMultilevel"/>
    <w:tmpl w:val="8A5ED9FA"/>
    <w:lvl w:ilvl="0" w:tplc="8408C62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02C80A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D0C9E4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A2062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A487D3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84E5D9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9A5E4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0540C9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B704880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80F5D51"/>
    <w:multiLevelType w:val="hybridMultilevel"/>
    <w:tmpl w:val="77269112"/>
    <w:lvl w:ilvl="0" w:tplc="9BB016A6">
      <w:start w:val="1"/>
      <w:numFmt w:val="bullet"/>
      <w:lvlText w:val=""/>
      <w:lvlJc w:val="left"/>
      <w:pPr>
        <w:tabs>
          <w:tab w:val="num" w:pos="1074"/>
        </w:tabs>
        <w:ind w:left="1071" w:hanging="357"/>
      </w:pPr>
      <w:rPr>
        <w:rFonts w:ascii="Symbol" w:hAnsi="Symbol" w:hint="default"/>
        <w:color w:val="auto"/>
      </w:rPr>
    </w:lvl>
    <w:lvl w:ilvl="1" w:tplc="4D4CB074" w:tentative="1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hint="default"/>
      </w:rPr>
    </w:lvl>
    <w:lvl w:ilvl="2" w:tplc="FAFE6854" w:tentative="1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3" w:tplc="FFA06C48" w:tentative="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4" w:tplc="72E05A8E" w:tentative="1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hint="default"/>
      </w:rPr>
    </w:lvl>
    <w:lvl w:ilvl="5" w:tplc="9000C28A" w:tentative="1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hint="default"/>
      </w:rPr>
    </w:lvl>
    <w:lvl w:ilvl="6" w:tplc="A5CE58A4" w:tentative="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hint="default"/>
      </w:rPr>
    </w:lvl>
    <w:lvl w:ilvl="7" w:tplc="E11223DA" w:tentative="1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hint="default"/>
      </w:rPr>
    </w:lvl>
    <w:lvl w:ilvl="8" w:tplc="E30CE12C" w:tentative="1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hint="default"/>
      </w:rPr>
    </w:lvl>
  </w:abstractNum>
  <w:abstractNum w:abstractNumId="8" w15:restartNumberingAfterBreak="0">
    <w:nsid w:val="09720B7C"/>
    <w:multiLevelType w:val="hybridMultilevel"/>
    <w:tmpl w:val="8ACC4444"/>
    <w:lvl w:ilvl="0" w:tplc="C1DE121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A5986528" w:tentative="1">
      <w:start w:val="1"/>
      <w:numFmt w:val="lowerLetter"/>
      <w:lvlText w:val="%2."/>
      <w:lvlJc w:val="left"/>
      <w:pPr>
        <w:tabs>
          <w:tab w:val="num" w:pos="1100"/>
        </w:tabs>
        <w:ind w:left="1100" w:hanging="360"/>
      </w:pPr>
    </w:lvl>
    <w:lvl w:ilvl="2" w:tplc="2F2CFB74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2EDE4794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4B706CB8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62527698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192E8130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B5CAA3E4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EEE2F446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abstractNum w:abstractNumId="9" w15:restartNumberingAfterBreak="0">
    <w:nsid w:val="0C6B0F4C"/>
    <w:multiLevelType w:val="hybridMultilevel"/>
    <w:tmpl w:val="F3CEE9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D0D5176"/>
    <w:multiLevelType w:val="hybridMultilevel"/>
    <w:tmpl w:val="DEFC2F0C"/>
    <w:lvl w:ilvl="0" w:tplc="B2E463BC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color w:val="auto"/>
      </w:rPr>
    </w:lvl>
    <w:lvl w:ilvl="1" w:tplc="A94E928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3A983EE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2F81E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69E03F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9834AD9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C2294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B0ECE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AD6DD0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3D80721"/>
    <w:multiLevelType w:val="hybridMultilevel"/>
    <w:tmpl w:val="6824B8A2"/>
    <w:lvl w:ilvl="0" w:tplc="84B81F18">
      <w:start w:val="1"/>
      <w:numFmt w:val="decimal"/>
      <w:lvlText w:val="%1."/>
      <w:lvlJc w:val="left"/>
      <w:pPr>
        <w:tabs>
          <w:tab w:val="num" w:pos="700"/>
        </w:tabs>
        <w:ind w:left="700" w:hanging="360"/>
      </w:pPr>
    </w:lvl>
    <w:lvl w:ilvl="1" w:tplc="48D8052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52E44A7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C88B7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3FA90D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EF1A822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6E6D8D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EA4FCA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0F82D6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5E2394E"/>
    <w:multiLevelType w:val="hybridMultilevel"/>
    <w:tmpl w:val="F9A6088A"/>
    <w:lvl w:ilvl="0" w:tplc="5B1809EC">
      <w:start w:val="40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C31818"/>
    <w:multiLevelType w:val="hybridMultilevel"/>
    <w:tmpl w:val="F0904912"/>
    <w:lvl w:ilvl="0" w:tplc="B4025B62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color w:val="auto"/>
      </w:rPr>
    </w:lvl>
    <w:lvl w:ilvl="1" w:tplc="539AB28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55A612E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9496F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6EA4B6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D2A36C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5D224A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BEAC29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75A651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784F39"/>
    <w:multiLevelType w:val="hybridMultilevel"/>
    <w:tmpl w:val="12F23934"/>
    <w:lvl w:ilvl="0" w:tplc="FB50F9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1F4ED1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FB0F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118949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6E7E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FC6C7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772565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984938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E8E96D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29C22272"/>
    <w:multiLevelType w:val="hybridMultilevel"/>
    <w:tmpl w:val="7B3057CE"/>
    <w:lvl w:ilvl="0" w:tplc="D4A413EA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075E9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AC75377"/>
    <w:multiLevelType w:val="hybridMultilevel"/>
    <w:tmpl w:val="81AC36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CA3AAA"/>
    <w:multiLevelType w:val="hybridMultilevel"/>
    <w:tmpl w:val="A288E2F0"/>
    <w:lvl w:ilvl="0" w:tplc="E78A3F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DAF7E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062DD3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FF45A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D085AE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AF0012E8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AD528F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28C446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EAE101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E8D0DCE"/>
    <w:multiLevelType w:val="hybridMultilevel"/>
    <w:tmpl w:val="80B4E494"/>
    <w:lvl w:ilvl="0" w:tplc="4A00729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2C7A9950" w:tentative="1">
      <w:start w:val="1"/>
      <w:numFmt w:val="lowerLetter"/>
      <w:lvlText w:val="%2."/>
      <w:lvlJc w:val="left"/>
      <w:pPr>
        <w:tabs>
          <w:tab w:val="num" w:pos="1100"/>
        </w:tabs>
        <w:ind w:left="1100" w:hanging="360"/>
      </w:pPr>
    </w:lvl>
    <w:lvl w:ilvl="2" w:tplc="227A1B38" w:tentative="1">
      <w:start w:val="1"/>
      <w:numFmt w:val="lowerRoman"/>
      <w:lvlText w:val="%3."/>
      <w:lvlJc w:val="right"/>
      <w:pPr>
        <w:tabs>
          <w:tab w:val="num" w:pos="1820"/>
        </w:tabs>
        <w:ind w:left="1820" w:hanging="180"/>
      </w:pPr>
    </w:lvl>
    <w:lvl w:ilvl="3" w:tplc="97CE37AA" w:tentative="1">
      <w:start w:val="1"/>
      <w:numFmt w:val="decimal"/>
      <w:lvlText w:val="%4."/>
      <w:lvlJc w:val="left"/>
      <w:pPr>
        <w:tabs>
          <w:tab w:val="num" w:pos="2540"/>
        </w:tabs>
        <w:ind w:left="2540" w:hanging="360"/>
      </w:pPr>
    </w:lvl>
    <w:lvl w:ilvl="4" w:tplc="E006E9E4" w:tentative="1">
      <w:start w:val="1"/>
      <w:numFmt w:val="lowerLetter"/>
      <w:lvlText w:val="%5."/>
      <w:lvlJc w:val="left"/>
      <w:pPr>
        <w:tabs>
          <w:tab w:val="num" w:pos="3260"/>
        </w:tabs>
        <w:ind w:left="3260" w:hanging="360"/>
      </w:pPr>
    </w:lvl>
    <w:lvl w:ilvl="5" w:tplc="65BEA2C4" w:tentative="1">
      <w:start w:val="1"/>
      <w:numFmt w:val="lowerRoman"/>
      <w:lvlText w:val="%6."/>
      <w:lvlJc w:val="right"/>
      <w:pPr>
        <w:tabs>
          <w:tab w:val="num" w:pos="3980"/>
        </w:tabs>
        <w:ind w:left="3980" w:hanging="180"/>
      </w:pPr>
    </w:lvl>
    <w:lvl w:ilvl="6" w:tplc="E2F0CF30" w:tentative="1">
      <w:start w:val="1"/>
      <w:numFmt w:val="decimal"/>
      <w:lvlText w:val="%7."/>
      <w:lvlJc w:val="left"/>
      <w:pPr>
        <w:tabs>
          <w:tab w:val="num" w:pos="4700"/>
        </w:tabs>
        <w:ind w:left="4700" w:hanging="360"/>
      </w:pPr>
    </w:lvl>
    <w:lvl w:ilvl="7" w:tplc="F8706848" w:tentative="1">
      <w:start w:val="1"/>
      <w:numFmt w:val="lowerLetter"/>
      <w:lvlText w:val="%8."/>
      <w:lvlJc w:val="left"/>
      <w:pPr>
        <w:tabs>
          <w:tab w:val="num" w:pos="5420"/>
        </w:tabs>
        <w:ind w:left="5420" w:hanging="360"/>
      </w:pPr>
    </w:lvl>
    <w:lvl w:ilvl="8" w:tplc="05028E70" w:tentative="1">
      <w:start w:val="1"/>
      <w:numFmt w:val="lowerRoman"/>
      <w:lvlText w:val="%9."/>
      <w:lvlJc w:val="right"/>
      <w:pPr>
        <w:tabs>
          <w:tab w:val="num" w:pos="6140"/>
        </w:tabs>
        <w:ind w:left="6140" w:hanging="180"/>
      </w:pPr>
    </w:lvl>
  </w:abstractNum>
  <w:abstractNum w:abstractNumId="19" w15:restartNumberingAfterBreak="0">
    <w:nsid w:val="2FC138A2"/>
    <w:multiLevelType w:val="hybridMultilevel"/>
    <w:tmpl w:val="9FF63EA2"/>
    <w:lvl w:ilvl="0" w:tplc="9C66A460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04E500C"/>
    <w:multiLevelType w:val="hybridMultilevel"/>
    <w:tmpl w:val="AAF869B0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2E24AF0"/>
    <w:multiLevelType w:val="hybridMultilevel"/>
    <w:tmpl w:val="DEFC2F0C"/>
    <w:lvl w:ilvl="0" w:tplc="5498A12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EA66CC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14A5CA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23ADB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E94E156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4E8E39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3DE2FA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016A85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3AB6D67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40D05E6"/>
    <w:multiLevelType w:val="hybridMultilevel"/>
    <w:tmpl w:val="E0BADC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45E454B"/>
    <w:multiLevelType w:val="hybridMultilevel"/>
    <w:tmpl w:val="5B3A3E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5036B27"/>
    <w:multiLevelType w:val="hybridMultilevel"/>
    <w:tmpl w:val="883846BA"/>
    <w:lvl w:ilvl="0" w:tplc="51582AF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5C922AF"/>
    <w:multiLevelType w:val="hybridMultilevel"/>
    <w:tmpl w:val="8A5ED9FA"/>
    <w:lvl w:ilvl="0" w:tplc="D554803E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color w:val="auto"/>
      </w:rPr>
    </w:lvl>
    <w:lvl w:ilvl="1" w:tplc="27DC9A8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1D61E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F96522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8A25DA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88A80AD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70EDE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6D2B022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A11C414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7F73FC4"/>
    <w:multiLevelType w:val="hybridMultilevel"/>
    <w:tmpl w:val="6016A58C"/>
    <w:lvl w:ilvl="0" w:tplc="B0D08D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4DFC356C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hint="default"/>
      </w:rPr>
    </w:lvl>
    <w:lvl w:ilvl="2" w:tplc="DF5082D0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C8225FC2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EFA1200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hint="default"/>
      </w:rPr>
    </w:lvl>
    <w:lvl w:ilvl="5" w:tplc="E07EFCF0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10F85F48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B99AE40A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hint="default"/>
      </w:rPr>
    </w:lvl>
    <w:lvl w:ilvl="8" w:tplc="F864B84A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27" w15:restartNumberingAfterBreak="0">
    <w:nsid w:val="43D75A9F"/>
    <w:multiLevelType w:val="hybridMultilevel"/>
    <w:tmpl w:val="7C483BC6"/>
    <w:lvl w:ilvl="0" w:tplc="8D6259BC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color w:val="auto"/>
      </w:rPr>
    </w:lvl>
    <w:lvl w:ilvl="1" w:tplc="F4307E9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C78A9B7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EFCED5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48470F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7C6E1D0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64FC0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906EA5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9A5EAF42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9156EBC"/>
    <w:multiLevelType w:val="hybridMultilevel"/>
    <w:tmpl w:val="55FAA882"/>
    <w:lvl w:ilvl="0" w:tplc="D4AA093A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9FB790E"/>
    <w:multiLevelType w:val="hybridMultilevel"/>
    <w:tmpl w:val="DBB8D850"/>
    <w:lvl w:ilvl="0" w:tplc="5596E02C">
      <w:start w:val="1"/>
      <w:numFmt w:val="bullet"/>
      <w:lvlText w:val="&gt;"/>
      <w:lvlJc w:val="left"/>
      <w:pPr>
        <w:tabs>
          <w:tab w:val="num" w:pos="360"/>
        </w:tabs>
        <w:ind w:left="357" w:hanging="357"/>
      </w:pPr>
      <w:rPr>
        <w:rFonts w:ascii="Verdana" w:hAnsi="Verdana" w:hint="default"/>
        <w:b w:val="0"/>
        <w:i w:val="0"/>
        <w:color w:val="auto"/>
        <w:sz w:val="20"/>
      </w:rPr>
    </w:lvl>
    <w:lvl w:ilvl="1" w:tplc="A41EB426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97EA656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6E7F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394468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05C75F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48619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D72F01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6498A66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992432"/>
    <w:multiLevelType w:val="hybridMultilevel"/>
    <w:tmpl w:val="AF307540"/>
    <w:lvl w:ilvl="0" w:tplc="808A8C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" w:hAnsi="Times" w:hint="default"/>
      </w:rPr>
    </w:lvl>
    <w:lvl w:ilvl="1" w:tplc="FC9EFD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" w:hAnsi="Times" w:hint="default"/>
      </w:rPr>
    </w:lvl>
    <w:lvl w:ilvl="2" w:tplc="AC0495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" w:hAnsi="Times" w:hint="default"/>
      </w:rPr>
    </w:lvl>
    <w:lvl w:ilvl="3" w:tplc="F0F4849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" w:hAnsi="Times" w:hint="default"/>
      </w:rPr>
    </w:lvl>
    <w:lvl w:ilvl="4" w:tplc="AA0C15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" w:hAnsi="Times" w:hint="default"/>
      </w:rPr>
    </w:lvl>
    <w:lvl w:ilvl="5" w:tplc="CBEC998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" w:hAnsi="Times" w:hint="default"/>
      </w:rPr>
    </w:lvl>
    <w:lvl w:ilvl="6" w:tplc="659A427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" w:hAnsi="Times" w:hint="default"/>
      </w:rPr>
    </w:lvl>
    <w:lvl w:ilvl="7" w:tplc="602AC2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" w:hAnsi="Times" w:hint="default"/>
      </w:rPr>
    </w:lvl>
    <w:lvl w:ilvl="8" w:tplc="A89C0A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" w:hAnsi="Times" w:hint="default"/>
      </w:rPr>
    </w:lvl>
  </w:abstractNum>
  <w:abstractNum w:abstractNumId="31" w15:restartNumberingAfterBreak="0">
    <w:nsid w:val="4E0A2A21"/>
    <w:multiLevelType w:val="hybridMultilevel"/>
    <w:tmpl w:val="C186EA72"/>
    <w:lvl w:ilvl="0" w:tplc="90D6EA4C">
      <w:start w:val="1"/>
      <w:numFmt w:val="bullet"/>
      <w:lvlText w:val=""/>
      <w:lvlJc w:val="left"/>
      <w:pPr>
        <w:tabs>
          <w:tab w:val="num" w:pos="717"/>
        </w:tabs>
        <w:ind w:left="714" w:hanging="357"/>
      </w:pPr>
      <w:rPr>
        <w:rFonts w:ascii="Symbol" w:hAnsi="Symbol" w:hint="default"/>
        <w:color w:val="auto"/>
      </w:rPr>
    </w:lvl>
    <w:lvl w:ilvl="1" w:tplc="ED0EBEBE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39B2B0F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06A6D9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8CEF21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21703DA8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ED644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7885D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15AAE4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3802CB"/>
    <w:multiLevelType w:val="hybridMultilevel"/>
    <w:tmpl w:val="C4E2CA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2DB7338"/>
    <w:multiLevelType w:val="hybridMultilevel"/>
    <w:tmpl w:val="D49637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6972575"/>
    <w:multiLevelType w:val="hybridMultilevel"/>
    <w:tmpl w:val="6016A58C"/>
    <w:lvl w:ilvl="0" w:tplc="1D4EA31A">
      <w:start w:val="1"/>
      <w:numFmt w:val="bullet"/>
      <w:lvlText w:val=""/>
      <w:lvlJc w:val="left"/>
      <w:pPr>
        <w:tabs>
          <w:tab w:val="num" w:pos="360"/>
        </w:tabs>
        <w:ind w:left="357" w:hanging="357"/>
      </w:pPr>
      <w:rPr>
        <w:rFonts w:ascii="Symbol" w:hAnsi="Symbol" w:hint="default"/>
        <w:color w:val="auto"/>
      </w:rPr>
    </w:lvl>
    <w:lvl w:ilvl="1" w:tplc="C04CBA84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hint="default"/>
      </w:rPr>
    </w:lvl>
    <w:lvl w:ilvl="2" w:tplc="D55236F0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18362406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590805C2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hint="default"/>
      </w:rPr>
    </w:lvl>
    <w:lvl w:ilvl="5" w:tplc="4FD4F904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D3BC6880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68A888CA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hint="default"/>
      </w:rPr>
    </w:lvl>
    <w:lvl w:ilvl="8" w:tplc="28E8D468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35" w15:restartNumberingAfterBreak="0">
    <w:nsid w:val="57872250"/>
    <w:multiLevelType w:val="hybridMultilevel"/>
    <w:tmpl w:val="390CF3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9792FD9"/>
    <w:multiLevelType w:val="hybridMultilevel"/>
    <w:tmpl w:val="435EE290"/>
    <w:lvl w:ilvl="0" w:tplc="7DC6A076">
      <w:start w:val="1"/>
      <w:numFmt w:val="bullet"/>
      <w:lvlText w:val="-"/>
      <w:lvlJc w:val="left"/>
      <w:pPr>
        <w:ind w:left="440" w:hanging="360"/>
      </w:pPr>
      <w:rPr>
        <w:rFonts w:ascii="Times" w:eastAsia="Cambria" w:hAnsi="Times" w:cs="Times" w:hint="default"/>
      </w:rPr>
    </w:lvl>
    <w:lvl w:ilvl="1" w:tplc="04090003" w:tentative="1">
      <w:start w:val="1"/>
      <w:numFmt w:val="bullet"/>
      <w:lvlText w:val="o"/>
      <w:lvlJc w:val="left"/>
      <w:pPr>
        <w:ind w:left="1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200" w:hanging="360"/>
      </w:pPr>
      <w:rPr>
        <w:rFonts w:ascii="Wingdings" w:hAnsi="Wingdings" w:hint="default"/>
      </w:rPr>
    </w:lvl>
  </w:abstractNum>
  <w:abstractNum w:abstractNumId="37" w15:restartNumberingAfterBreak="0">
    <w:nsid w:val="59E02E2A"/>
    <w:multiLevelType w:val="hybridMultilevel"/>
    <w:tmpl w:val="C186EA72"/>
    <w:lvl w:ilvl="0" w:tplc="EB06CB2A">
      <w:start w:val="1"/>
      <w:numFmt w:val="decimal"/>
      <w:lvlText w:val="%1."/>
      <w:lvlJc w:val="left"/>
      <w:pPr>
        <w:tabs>
          <w:tab w:val="num" w:pos="717"/>
        </w:tabs>
        <w:ind w:left="717" w:hanging="360"/>
      </w:pPr>
    </w:lvl>
    <w:lvl w:ilvl="1" w:tplc="C422C368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DF6231B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4F09D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72B82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5824F20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7DAF9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2D0BA1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DAEDB1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BF469CF"/>
    <w:multiLevelType w:val="hybridMultilevel"/>
    <w:tmpl w:val="EBFCA2A0"/>
    <w:lvl w:ilvl="0" w:tplc="5E0E9DD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854131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3364D1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A5B6C70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35CB0E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4893A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046C1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9E24E7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2603A4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5DB53ED0"/>
    <w:multiLevelType w:val="hybridMultilevel"/>
    <w:tmpl w:val="5EB48880"/>
    <w:lvl w:ilvl="0" w:tplc="9F82E47E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05A2797"/>
    <w:multiLevelType w:val="hybridMultilevel"/>
    <w:tmpl w:val="FB2EA7E8"/>
    <w:lvl w:ilvl="0" w:tplc="DE924958">
      <w:start w:val="1"/>
      <w:numFmt w:val="bullet"/>
      <w:lvlText w:val=""/>
      <w:lvlJc w:val="left"/>
      <w:pPr>
        <w:tabs>
          <w:tab w:val="num" w:pos="1074"/>
        </w:tabs>
        <w:ind w:left="1071" w:hanging="357"/>
      </w:pPr>
      <w:rPr>
        <w:rFonts w:ascii="Symbol" w:hAnsi="Symbol" w:hint="default"/>
        <w:color w:val="auto"/>
      </w:rPr>
    </w:lvl>
    <w:lvl w:ilvl="1" w:tplc="1B18EFF6" w:tentative="1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hint="default"/>
      </w:rPr>
    </w:lvl>
    <w:lvl w:ilvl="2" w:tplc="723A891A" w:tentative="1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3" w:tplc="55840BA2" w:tentative="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4" w:tplc="AC86FF9E" w:tentative="1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hint="default"/>
      </w:rPr>
    </w:lvl>
    <w:lvl w:ilvl="5" w:tplc="E2463B6A" w:tentative="1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hint="default"/>
      </w:rPr>
    </w:lvl>
    <w:lvl w:ilvl="6" w:tplc="D4488B98" w:tentative="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hint="default"/>
      </w:rPr>
    </w:lvl>
    <w:lvl w:ilvl="7" w:tplc="D49034E6" w:tentative="1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hint="default"/>
      </w:rPr>
    </w:lvl>
    <w:lvl w:ilvl="8" w:tplc="B36E0F1A" w:tentative="1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hint="default"/>
      </w:rPr>
    </w:lvl>
  </w:abstractNum>
  <w:abstractNum w:abstractNumId="41" w15:restartNumberingAfterBreak="0">
    <w:nsid w:val="60CA73FA"/>
    <w:multiLevelType w:val="hybridMultilevel"/>
    <w:tmpl w:val="429A8F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0F26E01"/>
    <w:multiLevelType w:val="hybridMultilevel"/>
    <w:tmpl w:val="EBEEBB4C"/>
    <w:lvl w:ilvl="0" w:tplc="39503932">
      <w:start w:val="1"/>
      <w:numFmt w:val="bullet"/>
      <w:lvlText w:val=""/>
      <w:lvlJc w:val="left"/>
      <w:pPr>
        <w:tabs>
          <w:tab w:val="num" w:pos="717"/>
        </w:tabs>
        <w:ind w:left="714" w:hanging="357"/>
      </w:pPr>
      <w:rPr>
        <w:rFonts w:ascii="Symbol" w:hAnsi="Symbol" w:hint="default"/>
        <w:color w:val="auto"/>
      </w:rPr>
    </w:lvl>
    <w:lvl w:ilvl="1" w:tplc="873C8EB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D0F6FE9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66CD9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6239F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A238EF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B9C4E4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F645B2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2CA2AB7A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1792899"/>
    <w:multiLevelType w:val="hybridMultilevel"/>
    <w:tmpl w:val="3C088EB8"/>
    <w:lvl w:ilvl="0" w:tplc="5B1809EC">
      <w:start w:val="406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2495ABF"/>
    <w:multiLevelType w:val="hybridMultilevel"/>
    <w:tmpl w:val="527A8AA2"/>
    <w:lvl w:ilvl="0" w:tplc="AD2CFC78">
      <w:numFmt w:val="bullet"/>
      <w:lvlText w:val="-"/>
      <w:lvlJc w:val="left"/>
      <w:pPr>
        <w:ind w:left="720" w:hanging="360"/>
      </w:pPr>
      <w:rPr>
        <w:rFonts w:ascii="Verdana" w:eastAsia="Times New Roman" w:hAnsi="Verdana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7CE23C7"/>
    <w:multiLevelType w:val="hybridMultilevel"/>
    <w:tmpl w:val="6BB8C88E"/>
    <w:lvl w:ilvl="0" w:tplc="5024D826">
      <w:start w:val="1"/>
      <w:numFmt w:val="bullet"/>
      <w:lvlText w:val=""/>
      <w:lvlJc w:val="left"/>
      <w:pPr>
        <w:tabs>
          <w:tab w:val="num" w:pos="717"/>
        </w:tabs>
        <w:ind w:left="714" w:hanging="357"/>
      </w:pPr>
      <w:rPr>
        <w:rFonts w:ascii="Symbol" w:hAnsi="Symbol" w:hint="default"/>
        <w:color w:val="auto"/>
      </w:rPr>
    </w:lvl>
    <w:lvl w:ilvl="1" w:tplc="B93CADE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4F76C70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D7431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F2ACD6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F00319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9105E3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C807AC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C93E06E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8EF555C"/>
    <w:multiLevelType w:val="hybridMultilevel"/>
    <w:tmpl w:val="F6FCD084"/>
    <w:lvl w:ilvl="0" w:tplc="EF2E657C">
      <w:start w:val="1"/>
      <w:numFmt w:val="bullet"/>
      <w:lvlText w:val=""/>
      <w:lvlJc w:val="left"/>
      <w:pPr>
        <w:tabs>
          <w:tab w:val="num" w:pos="717"/>
        </w:tabs>
        <w:ind w:left="714" w:hanging="357"/>
      </w:pPr>
      <w:rPr>
        <w:rFonts w:ascii="Symbol" w:hAnsi="Symbol" w:hint="default"/>
        <w:color w:val="auto"/>
      </w:rPr>
    </w:lvl>
    <w:lvl w:ilvl="1" w:tplc="AC5840A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BE4F96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FADAF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DC1E5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F04CBA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E031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B0A912A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E7EDD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90A6A99"/>
    <w:multiLevelType w:val="hybridMultilevel"/>
    <w:tmpl w:val="F9D05A8A"/>
    <w:lvl w:ilvl="0" w:tplc="15D4A4D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FCC03B1"/>
    <w:multiLevelType w:val="hybridMultilevel"/>
    <w:tmpl w:val="859AD964"/>
    <w:lvl w:ilvl="0" w:tplc="3730AD80">
      <w:start w:val="1"/>
      <w:numFmt w:val="bullet"/>
      <w:lvlText w:val="&gt;"/>
      <w:lvlJc w:val="left"/>
      <w:pPr>
        <w:tabs>
          <w:tab w:val="num" w:pos="360"/>
        </w:tabs>
        <w:ind w:left="357" w:hanging="357"/>
      </w:pPr>
      <w:rPr>
        <w:rFonts w:ascii="Verdana" w:hAnsi="Verdana" w:hint="default"/>
        <w:b w:val="0"/>
        <w:i w:val="0"/>
        <w:color w:val="auto"/>
        <w:sz w:val="20"/>
      </w:rPr>
    </w:lvl>
    <w:lvl w:ilvl="1" w:tplc="94761AC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78722D3E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0C71A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0A878E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23A4B17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B28A85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030AF7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3F62CC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22438946">
    <w:abstractNumId w:val="29"/>
  </w:num>
  <w:num w:numId="2" w16cid:durableId="895816863">
    <w:abstractNumId w:val="1"/>
  </w:num>
  <w:num w:numId="3" w16cid:durableId="1407844432">
    <w:abstractNumId w:val="1"/>
  </w:num>
  <w:num w:numId="4" w16cid:durableId="203948377">
    <w:abstractNumId w:val="48"/>
  </w:num>
  <w:num w:numId="5" w16cid:durableId="357045981">
    <w:abstractNumId w:val="17"/>
  </w:num>
  <w:num w:numId="6" w16cid:durableId="658004663">
    <w:abstractNumId w:val="38"/>
  </w:num>
  <w:num w:numId="7" w16cid:durableId="851189403">
    <w:abstractNumId w:val="0"/>
  </w:num>
  <w:num w:numId="8" w16cid:durableId="2061246441">
    <w:abstractNumId w:val="3"/>
  </w:num>
  <w:num w:numId="9" w16cid:durableId="1450320936">
    <w:abstractNumId w:val="11"/>
  </w:num>
  <w:num w:numId="10" w16cid:durableId="596212068">
    <w:abstractNumId w:val="42"/>
  </w:num>
  <w:num w:numId="11" w16cid:durableId="1025256412">
    <w:abstractNumId w:val="40"/>
  </w:num>
  <w:num w:numId="12" w16cid:durableId="908006523">
    <w:abstractNumId w:val="7"/>
  </w:num>
  <w:num w:numId="13" w16cid:durableId="590554092">
    <w:abstractNumId w:val="46"/>
  </w:num>
  <w:num w:numId="14" w16cid:durableId="798063251">
    <w:abstractNumId w:val="45"/>
  </w:num>
  <w:num w:numId="15" w16cid:durableId="1215239250">
    <w:abstractNumId w:val="34"/>
  </w:num>
  <w:num w:numId="16" w16cid:durableId="1847163486">
    <w:abstractNumId w:val="26"/>
  </w:num>
  <w:num w:numId="17" w16cid:durableId="1544899456">
    <w:abstractNumId w:val="2"/>
  </w:num>
  <w:num w:numId="18" w16cid:durableId="71700681">
    <w:abstractNumId w:val="8"/>
  </w:num>
  <w:num w:numId="19" w16cid:durableId="2010984264">
    <w:abstractNumId w:val="13"/>
  </w:num>
  <w:num w:numId="20" w16cid:durableId="243997516">
    <w:abstractNumId w:val="31"/>
  </w:num>
  <w:num w:numId="21" w16cid:durableId="201988613">
    <w:abstractNumId w:val="37"/>
  </w:num>
  <w:num w:numId="22" w16cid:durableId="1334144413">
    <w:abstractNumId w:val="18"/>
  </w:num>
  <w:num w:numId="23" w16cid:durableId="1213157121">
    <w:abstractNumId w:val="27"/>
  </w:num>
  <w:num w:numId="24" w16cid:durableId="199637550">
    <w:abstractNumId w:val="10"/>
  </w:num>
  <w:num w:numId="25" w16cid:durableId="1546214878">
    <w:abstractNumId w:val="21"/>
  </w:num>
  <w:num w:numId="26" w16cid:durableId="127743596">
    <w:abstractNumId w:val="25"/>
  </w:num>
  <w:num w:numId="27" w16cid:durableId="1917982315">
    <w:abstractNumId w:val="6"/>
  </w:num>
  <w:num w:numId="28" w16cid:durableId="484515872">
    <w:abstractNumId w:val="5"/>
  </w:num>
  <w:num w:numId="29" w16cid:durableId="1290209285">
    <w:abstractNumId w:val="36"/>
  </w:num>
  <w:num w:numId="30" w16cid:durableId="443228166">
    <w:abstractNumId w:val="9"/>
  </w:num>
  <w:num w:numId="31" w16cid:durableId="1626153865">
    <w:abstractNumId w:val="20"/>
  </w:num>
  <w:num w:numId="32" w16cid:durableId="1843617070">
    <w:abstractNumId w:val="30"/>
  </w:num>
  <w:num w:numId="33" w16cid:durableId="683213523">
    <w:abstractNumId w:val="23"/>
  </w:num>
  <w:num w:numId="34" w16cid:durableId="1557471839">
    <w:abstractNumId w:val="28"/>
  </w:num>
  <w:num w:numId="35" w16cid:durableId="246772416">
    <w:abstractNumId w:val="47"/>
  </w:num>
  <w:num w:numId="36" w16cid:durableId="177620255">
    <w:abstractNumId w:val="19"/>
  </w:num>
  <w:num w:numId="37" w16cid:durableId="1528252930">
    <w:abstractNumId w:val="44"/>
  </w:num>
  <w:num w:numId="38" w16cid:durableId="752552516">
    <w:abstractNumId w:val="4"/>
  </w:num>
  <w:num w:numId="39" w16cid:durableId="1544707080">
    <w:abstractNumId w:val="39"/>
  </w:num>
  <w:num w:numId="40" w16cid:durableId="1159887992">
    <w:abstractNumId w:val="14"/>
  </w:num>
  <w:num w:numId="41" w16cid:durableId="1010179707">
    <w:abstractNumId w:val="15"/>
  </w:num>
  <w:num w:numId="42" w16cid:durableId="218632702">
    <w:abstractNumId w:val="35"/>
  </w:num>
  <w:num w:numId="43" w16cid:durableId="63071369">
    <w:abstractNumId w:val="22"/>
  </w:num>
  <w:num w:numId="44" w16cid:durableId="159656703">
    <w:abstractNumId w:val="24"/>
  </w:num>
  <w:num w:numId="45" w16cid:durableId="551889907">
    <w:abstractNumId w:val="16"/>
  </w:num>
  <w:num w:numId="46" w16cid:durableId="1224098644">
    <w:abstractNumId w:val="41"/>
  </w:num>
  <w:num w:numId="47" w16cid:durableId="898787400">
    <w:abstractNumId w:val="33"/>
  </w:num>
  <w:num w:numId="48" w16cid:durableId="1905027157">
    <w:abstractNumId w:val="12"/>
  </w:num>
  <w:num w:numId="49" w16cid:durableId="123623148">
    <w:abstractNumId w:val="43"/>
  </w:num>
  <w:num w:numId="50" w16cid:durableId="1292205735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en-GB" w:vendorID="6" w:dllVersion="2" w:checkStyle="1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2A74"/>
    <w:rsid w:val="00001D4F"/>
    <w:rsid w:val="000068A7"/>
    <w:rsid w:val="000130AF"/>
    <w:rsid w:val="00016DF6"/>
    <w:rsid w:val="00023DCE"/>
    <w:rsid w:val="00025413"/>
    <w:rsid w:val="00026B9D"/>
    <w:rsid w:val="00035E14"/>
    <w:rsid w:val="0004196A"/>
    <w:rsid w:val="00045207"/>
    <w:rsid w:val="0005678F"/>
    <w:rsid w:val="00070331"/>
    <w:rsid w:val="0007266B"/>
    <w:rsid w:val="00075758"/>
    <w:rsid w:val="00077BC4"/>
    <w:rsid w:val="00080779"/>
    <w:rsid w:val="000844C3"/>
    <w:rsid w:val="000847CA"/>
    <w:rsid w:val="0008747D"/>
    <w:rsid w:val="000877F3"/>
    <w:rsid w:val="000A2D42"/>
    <w:rsid w:val="000A5509"/>
    <w:rsid w:val="000B0EDA"/>
    <w:rsid w:val="000B1F25"/>
    <w:rsid w:val="000B2778"/>
    <w:rsid w:val="000C070D"/>
    <w:rsid w:val="000C16E5"/>
    <w:rsid w:val="000C3B9B"/>
    <w:rsid w:val="000C3F2F"/>
    <w:rsid w:val="000C6FA0"/>
    <w:rsid w:val="000E2867"/>
    <w:rsid w:val="000E799A"/>
    <w:rsid w:val="001037A8"/>
    <w:rsid w:val="00112A74"/>
    <w:rsid w:val="001219F5"/>
    <w:rsid w:val="001222E6"/>
    <w:rsid w:val="00137953"/>
    <w:rsid w:val="00146223"/>
    <w:rsid w:val="00147D1D"/>
    <w:rsid w:val="00150E55"/>
    <w:rsid w:val="001611C5"/>
    <w:rsid w:val="00161B1C"/>
    <w:rsid w:val="001641E6"/>
    <w:rsid w:val="00170F4C"/>
    <w:rsid w:val="00186532"/>
    <w:rsid w:val="001953A4"/>
    <w:rsid w:val="001A6E1E"/>
    <w:rsid w:val="001A7FCF"/>
    <w:rsid w:val="001B5711"/>
    <w:rsid w:val="001B5BF2"/>
    <w:rsid w:val="001B6021"/>
    <w:rsid w:val="001C08B3"/>
    <w:rsid w:val="001C6FD2"/>
    <w:rsid w:val="001C742C"/>
    <w:rsid w:val="001D549A"/>
    <w:rsid w:val="001E6914"/>
    <w:rsid w:val="001F270F"/>
    <w:rsid w:val="001F4D96"/>
    <w:rsid w:val="001F6192"/>
    <w:rsid w:val="0020210D"/>
    <w:rsid w:val="0021052F"/>
    <w:rsid w:val="00224A02"/>
    <w:rsid w:val="00230FC3"/>
    <w:rsid w:val="00235EB1"/>
    <w:rsid w:val="00240F4B"/>
    <w:rsid w:val="0024389A"/>
    <w:rsid w:val="00245688"/>
    <w:rsid w:val="00253C54"/>
    <w:rsid w:val="00255EB3"/>
    <w:rsid w:val="00262292"/>
    <w:rsid w:val="00265EDC"/>
    <w:rsid w:val="002772D6"/>
    <w:rsid w:val="00280841"/>
    <w:rsid w:val="00282715"/>
    <w:rsid w:val="00287213"/>
    <w:rsid w:val="00295777"/>
    <w:rsid w:val="002B0848"/>
    <w:rsid w:val="002C0671"/>
    <w:rsid w:val="002C7A2A"/>
    <w:rsid w:val="002D1152"/>
    <w:rsid w:val="002D1598"/>
    <w:rsid w:val="002D7B53"/>
    <w:rsid w:val="002D7E52"/>
    <w:rsid w:val="002E7484"/>
    <w:rsid w:val="002F261C"/>
    <w:rsid w:val="00302DEF"/>
    <w:rsid w:val="0030425A"/>
    <w:rsid w:val="00305FB1"/>
    <w:rsid w:val="003121C4"/>
    <w:rsid w:val="00315AB4"/>
    <w:rsid w:val="00323727"/>
    <w:rsid w:val="0033072D"/>
    <w:rsid w:val="0033515C"/>
    <w:rsid w:val="003353E9"/>
    <w:rsid w:val="00336816"/>
    <w:rsid w:val="00340E2C"/>
    <w:rsid w:val="003434E0"/>
    <w:rsid w:val="00346F4C"/>
    <w:rsid w:val="00346FE8"/>
    <w:rsid w:val="00393FDD"/>
    <w:rsid w:val="003A1EAC"/>
    <w:rsid w:val="003A5F36"/>
    <w:rsid w:val="003B6B43"/>
    <w:rsid w:val="003C7809"/>
    <w:rsid w:val="003D00CC"/>
    <w:rsid w:val="003D532E"/>
    <w:rsid w:val="003D6B1E"/>
    <w:rsid w:val="003E1D23"/>
    <w:rsid w:val="003F51CD"/>
    <w:rsid w:val="003F56EC"/>
    <w:rsid w:val="004041A4"/>
    <w:rsid w:val="004142B6"/>
    <w:rsid w:val="00416C4D"/>
    <w:rsid w:val="00421706"/>
    <w:rsid w:val="00430D65"/>
    <w:rsid w:val="00434983"/>
    <w:rsid w:val="0043587B"/>
    <w:rsid w:val="00445BF0"/>
    <w:rsid w:val="00447C49"/>
    <w:rsid w:val="00466E89"/>
    <w:rsid w:val="00467396"/>
    <w:rsid w:val="0047358A"/>
    <w:rsid w:val="00474B2A"/>
    <w:rsid w:val="004827D4"/>
    <w:rsid w:val="0049726C"/>
    <w:rsid w:val="004A61CF"/>
    <w:rsid w:val="004B0CDE"/>
    <w:rsid w:val="004B3901"/>
    <w:rsid w:val="004C01C4"/>
    <w:rsid w:val="004C0534"/>
    <w:rsid w:val="004D2960"/>
    <w:rsid w:val="004E5D26"/>
    <w:rsid w:val="004E6E4D"/>
    <w:rsid w:val="004E7426"/>
    <w:rsid w:val="004F0DAB"/>
    <w:rsid w:val="00505B41"/>
    <w:rsid w:val="00513481"/>
    <w:rsid w:val="00525183"/>
    <w:rsid w:val="005252A8"/>
    <w:rsid w:val="005340E4"/>
    <w:rsid w:val="00535906"/>
    <w:rsid w:val="00537D21"/>
    <w:rsid w:val="00541E24"/>
    <w:rsid w:val="00546DCA"/>
    <w:rsid w:val="005604AE"/>
    <w:rsid w:val="00562690"/>
    <w:rsid w:val="005633A7"/>
    <w:rsid w:val="00572C03"/>
    <w:rsid w:val="005772C7"/>
    <w:rsid w:val="00582D30"/>
    <w:rsid w:val="00593DDD"/>
    <w:rsid w:val="005A3297"/>
    <w:rsid w:val="005B5518"/>
    <w:rsid w:val="005B79D6"/>
    <w:rsid w:val="005C0C3F"/>
    <w:rsid w:val="005C106A"/>
    <w:rsid w:val="005D03F0"/>
    <w:rsid w:val="005D4AEA"/>
    <w:rsid w:val="005D5F60"/>
    <w:rsid w:val="005D61E1"/>
    <w:rsid w:val="005E0801"/>
    <w:rsid w:val="005F3E2C"/>
    <w:rsid w:val="00600831"/>
    <w:rsid w:val="006011B2"/>
    <w:rsid w:val="00607403"/>
    <w:rsid w:val="00610ADA"/>
    <w:rsid w:val="0061163C"/>
    <w:rsid w:val="00655FBC"/>
    <w:rsid w:val="00657494"/>
    <w:rsid w:val="006637A0"/>
    <w:rsid w:val="006667C4"/>
    <w:rsid w:val="0067710B"/>
    <w:rsid w:val="006812C0"/>
    <w:rsid w:val="006829CA"/>
    <w:rsid w:val="006A1262"/>
    <w:rsid w:val="006B55EC"/>
    <w:rsid w:val="006B7F0D"/>
    <w:rsid w:val="006C0E76"/>
    <w:rsid w:val="006C1A7B"/>
    <w:rsid w:val="006C224C"/>
    <w:rsid w:val="006C2A55"/>
    <w:rsid w:val="006D1BC3"/>
    <w:rsid w:val="006D234D"/>
    <w:rsid w:val="006D2D96"/>
    <w:rsid w:val="006E0109"/>
    <w:rsid w:val="006E523B"/>
    <w:rsid w:val="006E6E53"/>
    <w:rsid w:val="006F46C7"/>
    <w:rsid w:val="006F66EB"/>
    <w:rsid w:val="00703E7C"/>
    <w:rsid w:val="00704661"/>
    <w:rsid w:val="00710684"/>
    <w:rsid w:val="007107FB"/>
    <w:rsid w:val="00711FE2"/>
    <w:rsid w:val="00712F28"/>
    <w:rsid w:val="00716918"/>
    <w:rsid w:val="007171FD"/>
    <w:rsid w:val="0072054F"/>
    <w:rsid w:val="00723B07"/>
    <w:rsid w:val="00733B85"/>
    <w:rsid w:val="00734A16"/>
    <w:rsid w:val="00734DC8"/>
    <w:rsid w:val="00735BA9"/>
    <w:rsid w:val="00737B54"/>
    <w:rsid w:val="00742686"/>
    <w:rsid w:val="007432FF"/>
    <w:rsid w:val="00745EB4"/>
    <w:rsid w:val="00753F30"/>
    <w:rsid w:val="00757951"/>
    <w:rsid w:val="00764826"/>
    <w:rsid w:val="00767FD3"/>
    <w:rsid w:val="0077666A"/>
    <w:rsid w:val="00783370"/>
    <w:rsid w:val="007A392F"/>
    <w:rsid w:val="007A509C"/>
    <w:rsid w:val="007A58E3"/>
    <w:rsid w:val="007B36D4"/>
    <w:rsid w:val="007B6925"/>
    <w:rsid w:val="007C45B3"/>
    <w:rsid w:val="007C4AEB"/>
    <w:rsid w:val="007C4BC8"/>
    <w:rsid w:val="007E3F05"/>
    <w:rsid w:val="007E75B0"/>
    <w:rsid w:val="007F37A2"/>
    <w:rsid w:val="007F6EF5"/>
    <w:rsid w:val="00806536"/>
    <w:rsid w:val="00823D0D"/>
    <w:rsid w:val="00825CFB"/>
    <w:rsid w:val="00831CE0"/>
    <w:rsid w:val="0083409B"/>
    <w:rsid w:val="008439BF"/>
    <w:rsid w:val="0085085A"/>
    <w:rsid w:val="008613D0"/>
    <w:rsid w:val="00864B29"/>
    <w:rsid w:val="008651DA"/>
    <w:rsid w:val="00866F8E"/>
    <w:rsid w:val="00871BF9"/>
    <w:rsid w:val="00872912"/>
    <w:rsid w:val="008746C8"/>
    <w:rsid w:val="008752E7"/>
    <w:rsid w:val="00875B47"/>
    <w:rsid w:val="00876593"/>
    <w:rsid w:val="008766B9"/>
    <w:rsid w:val="008779FC"/>
    <w:rsid w:val="00886925"/>
    <w:rsid w:val="00890739"/>
    <w:rsid w:val="00891A95"/>
    <w:rsid w:val="008A2233"/>
    <w:rsid w:val="008A333C"/>
    <w:rsid w:val="008C0290"/>
    <w:rsid w:val="008C0589"/>
    <w:rsid w:val="008C45BC"/>
    <w:rsid w:val="008C700F"/>
    <w:rsid w:val="008D28FC"/>
    <w:rsid w:val="008E5C6C"/>
    <w:rsid w:val="008F3F06"/>
    <w:rsid w:val="008F4C57"/>
    <w:rsid w:val="008F5491"/>
    <w:rsid w:val="00903243"/>
    <w:rsid w:val="0090387D"/>
    <w:rsid w:val="009073FB"/>
    <w:rsid w:val="00913D6D"/>
    <w:rsid w:val="00916E21"/>
    <w:rsid w:val="009170EC"/>
    <w:rsid w:val="009211CA"/>
    <w:rsid w:val="0092131C"/>
    <w:rsid w:val="0092291E"/>
    <w:rsid w:val="0092566D"/>
    <w:rsid w:val="00927082"/>
    <w:rsid w:val="009403F4"/>
    <w:rsid w:val="00951628"/>
    <w:rsid w:val="00962E59"/>
    <w:rsid w:val="00962F88"/>
    <w:rsid w:val="0096640A"/>
    <w:rsid w:val="00970E36"/>
    <w:rsid w:val="00972804"/>
    <w:rsid w:val="00977ECE"/>
    <w:rsid w:val="00981C8D"/>
    <w:rsid w:val="00992A83"/>
    <w:rsid w:val="0099728C"/>
    <w:rsid w:val="009A10C9"/>
    <w:rsid w:val="009A2EC5"/>
    <w:rsid w:val="009B0088"/>
    <w:rsid w:val="009B1CBD"/>
    <w:rsid w:val="009B2A26"/>
    <w:rsid w:val="009C29FC"/>
    <w:rsid w:val="009C40D6"/>
    <w:rsid w:val="009D4953"/>
    <w:rsid w:val="009D7E60"/>
    <w:rsid w:val="009E17A6"/>
    <w:rsid w:val="009E4F9A"/>
    <w:rsid w:val="009F176C"/>
    <w:rsid w:val="009F451D"/>
    <w:rsid w:val="009F6349"/>
    <w:rsid w:val="00A058FC"/>
    <w:rsid w:val="00A12F50"/>
    <w:rsid w:val="00A13634"/>
    <w:rsid w:val="00A17D28"/>
    <w:rsid w:val="00A23C98"/>
    <w:rsid w:val="00A3508A"/>
    <w:rsid w:val="00A55946"/>
    <w:rsid w:val="00A57FA7"/>
    <w:rsid w:val="00A61C11"/>
    <w:rsid w:val="00A62335"/>
    <w:rsid w:val="00A645D7"/>
    <w:rsid w:val="00A8222B"/>
    <w:rsid w:val="00A87ED1"/>
    <w:rsid w:val="00A963A3"/>
    <w:rsid w:val="00AB1AB5"/>
    <w:rsid w:val="00AB4A77"/>
    <w:rsid w:val="00AB74F7"/>
    <w:rsid w:val="00AC49C8"/>
    <w:rsid w:val="00AD176B"/>
    <w:rsid w:val="00AD47F6"/>
    <w:rsid w:val="00AE0ACE"/>
    <w:rsid w:val="00AE192E"/>
    <w:rsid w:val="00AE60CF"/>
    <w:rsid w:val="00AE7E1D"/>
    <w:rsid w:val="00AF02B6"/>
    <w:rsid w:val="00AF3220"/>
    <w:rsid w:val="00B0715D"/>
    <w:rsid w:val="00B11856"/>
    <w:rsid w:val="00B1486F"/>
    <w:rsid w:val="00B20978"/>
    <w:rsid w:val="00B30BDE"/>
    <w:rsid w:val="00B4735B"/>
    <w:rsid w:val="00B5500C"/>
    <w:rsid w:val="00B566C4"/>
    <w:rsid w:val="00B65A19"/>
    <w:rsid w:val="00B679DF"/>
    <w:rsid w:val="00B722C7"/>
    <w:rsid w:val="00BA65A3"/>
    <w:rsid w:val="00BB2B09"/>
    <w:rsid w:val="00BB7127"/>
    <w:rsid w:val="00BB7F5B"/>
    <w:rsid w:val="00BD26B9"/>
    <w:rsid w:val="00BD3610"/>
    <w:rsid w:val="00BD50B7"/>
    <w:rsid w:val="00BE3DCA"/>
    <w:rsid w:val="00C064D6"/>
    <w:rsid w:val="00C0689C"/>
    <w:rsid w:val="00C101F1"/>
    <w:rsid w:val="00C118C6"/>
    <w:rsid w:val="00C16AF8"/>
    <w:rsid w:val="00C17247"/>
    <w:rsid w:val="00C204C5"/>
    <w:rsid w:val="00C24D6B"/>
    <w:rsid w:val="00C25AB1"/>
    <w:rsid w:val="00C260BA"/>
    <w:rsid w:val="00C2782C"/>
    <w:rsid w:val="00C320AA"/>
    <w:rsid w:val="00C32DCF"/>
    <w:rsid w:val="00C37EB2"/>
    <w:rsid w:val="00C41B80"/>
    <w:rsid w:val="00C41F97"/>
    <w:rsid w:val="00C42F4E"/>
    <w:rsid w:val="00C50FE9"/>
    <w:rsid w:val="00C52550"/>
    <w:rsid w:val="00C53A55"/>
    <w:rsid w:val="00C62285"/>
    <w:rsid w:val="00C66714"/>
    <w:rsid w:val="00CA1E69"/>
    <w:rsid w:val="00CA5E05"/>
    <w:rsid w:val="00CB14A6"/>
    <w:rsid w:val="00CC344A"/>
    <w:rsid w:val="00CC5BC3"/>
    <w:rsid w:val="00CC6FF4"/>
    <w:rsid w:val="00CE0D2A"/>
    <w:rsid w:val="00CE3CA8"/>
    <w:rsid w:val="00CF78A8"/>
    <w:rsid w:val="00D0301F"/>
    <w:rsid w:val="00D0386E"/>
    <w:rsid w:val="00D04F40"/>
    <w:rsid w:val="00D14C0A"/>
    <w:rsid w:val="00D341D1"/>
    <w:rsid w:val="00D36854"/>
    <w:rsid w:val="00D4058E"/>
    <w:rsid w:val="00D41B36"/>
    <w:rsid w:val="00D50F10"/>
    <w:rsid w:val="00D55DB7"/>
    <w:rsid w:val="00D5629D"/>
    <w:rsid w:val="00D67608"/>
    <w:rsid w:val="00D7549A"/>
    <w:rsid w:val="00D8137C"/>
    <w:rsid w:val="00DA5A30"/>
    <w:rsid w:val="00DB5BED"/>
    <w:rsid w:val="00DB6A0E"/>
    <w:rsid w:val="00DC4A32"/>
    <w:rsid w:val="00DE1A6A"/>
    <w:rsid w:val="00DE475A"/>
    <w:rsid w:val="00DF28BD"/>
    <w:rsid w:val="00DF5132"/>
    <w:rsid w:val="00E003A8"/>
    <w:rsid w:val="00E04435"/>
    <w:rsid w:val="00E15303"/>
    <w:rsid w:val="00E15617"/>
    <w:rsid w:val="00E24248"/>
    <w:rsid w:val="00E420FD"/>
    <w:rsid w:val="00E428D8"/>
    <w:rsid w:val="00E43539"/>
    <w:rsid w:val="00E503CC"/>
    <w:rsid w:val="00E51AD9"/>
    <w:rsid w:val="00E63A2A"/>
    <w:rsid w:val="00E65AF0"/>
    <w:rsid w:val="00E6797B"/>
    <w:rsid w:val="00E872A5"/>
    <w:rsid w:val="00E94428"/>
    <w:rsid w:val="00E96670"/>
    <w:rsid w:val="00EA362E"/>
    <w:rsid w:val="00EC558B"/>
    <w:rsid w:val="00ED0A1F"/>
    <w:rsid w:val="00ED266D"/>
    <w:rsid w:val="00ED3108"/>
    <w:rsid w:val="00ED4539"/>
    <w:rsid w:val="00ED6CD4"/>
    <w:rsid w:val="00EE1589"/>
    <w:rsid w:val="00EE7961"/>
    <w:rsid w:val="00F00F27"/>
    <w:rsid w:val="00F15E20"/>
    <w:rsid w:val="00F250E0"/>
    <w:rsid w:val="00F3058D"/>
    <w:rsid w:val="00F37157"/>
    <w:rsid w:val="00F417C0"/>
    <w:rsid w:val="00F4180E"/>
    <w:rsid w:val="00F4434C"/>
    <w:rsid w:val="00F51A14"/>
    <w:rsid w:val="00F51BD3"/>
    <w:rsid w:val="00F529EF"/>
    <w:rsid w:val="00F55575"/>
    <w:rsid w:val="00F60974"/>
    <w:rsid w:val="00F65840"/>
    <w:rsid w:val="00F74F70"/>
    <w:rsid w:val="00F76BAB"/>
    <w:rsid w:val="00F800D7"/>
    <w:rsid w:val="00F8059E"/>
    <w:rsid w:val="00F90ADD"/>
    <w:rsid w:val="00F91631"/>
    <w:rsid w:val="00F93BA5"/>
    <w:rsid w:val="00FA2173"/>
    <w:rsid w:val="00FA61D0"/>
    <w:rsid w:val="00FB0F13"/>
    <w:rsid w:val="00FB32D5"/>
    <w:rsid w:val="00FB5FE3"/>
    <w:rsid w:val="00FC2CE0"/>
    <w:rsid w:val="00FC7FA9"/>
    <w:rsid w:val="00FD2428"/>
    <w:rsid w:val="00FE44B2"/>
    <w:rsid w:val="00FF0346"/>
    <w:rsid w:val="00FF0F99"/>
    <w:rsid w:val="4DE8A1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7232324"/>
  <w15:docId w15:val="{22DBFBA3-E264-4318-9280-014478F9AA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734DC8"/>
    <w:pPr>
      <w:spacing w:line="300" w:lineRule="atLeast"/>
    </w:pPr>
    <w:rPr>
      <w:rFonts w:ascii="Verdana" w:hAnsi="Verdana"/>
      <w:lang w:eastAsia="en-US"/>
    </w:rPr>
  </w:style>
  <w:style w:type="paragraph" w:styleId="Heading1">
    <w:name w:val="heading 1"/>
    <w:basedOn w:val="Normal"/>
    <w:next w:val="Normal"/>
    <w:qFormat/>
    <w:rsid w:val="00734DC8"/>
    <w:pPr>
      <w:keepNext/>
      <w:spacing w:before="140" w:after="140" w:line="400" w:lineRule="exact"/>
      <w:outlineLvl w:val="0"/>
    </w:pPr>
    <w:rPr>
      <w:kern w:val="32"/>
      <w:sz w:val="40"/>
    </w:rPr>
  </w:style>
  <w:style w:type="paragraph" w:styleId="Heading2">
    <w:name w:val="heading 2"/>
    <w:basedOn w:val="Normal"/>
    <w:next w:val="Normal"/>
    <w:qFormat/>
    <w:rsid w:val="00734DC8"/>
    <w:pPr>
      <w:keepNext/>
      <w:spacing w:after="60"/>
      <w:outlineLvl w:val="1"/>
    </w:pPr>
    <w:rPr>
      <w:b/>
      <w:caps/>
    </w:rPr>
  </w:style>
  <w:style w:type="paragraph" w:styleId="Heading3">
    <w:name w:val="heading 3"/>
    <w:basedOn w:val="Normal"/>
    <w:next w:val="Normal"/>
    <w:qFormat/>
    <w:rsid w:val="00734DC8"/>
    <w:pPr>
      <w:keepNext/>
      <w:spacing w:after="60"/>
      <w:outlineLvl w:val="2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34DC8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rsid w:val="00734DC8"/>
  </w:style>
  <w:style w:type="character" w:styleId="FollowedHyperlink">
    <w:name w:val="FollowedHyperlink"/>
    <w:basedOn w:val="DefaultParagraphFont"/>
    <w:rsid w:val="00734DC8"/>
    <w:rPr>
      <w:color w:val="808080"/>
      <w:u w:val="none"/>
    </w:rPr>
  </w:style>
  <w:style w:type="paragraph" w:styleId="Title">
    <w:name w:val="Title"/>
    <w:basedOn w:val="Normal"/>
    <w:qFormat/>
    <w:rsid w:val="00734DC8"/>
    <w:pPr>
      <w:spacing w:line="560" w:lineRule="exact"/>
    </w:pPr>
    <w:rPr>
      <w:kern w:val="28"/>
      <w:sz w:val="56"/>
    </w:rPr>
  </w:style>
  <w:style w:type="paragraph" w:styleId="Footer">
    <w:name w:val="footer"/>
    <w:basedOn w:val="Normal"/>
    <w:link w:val="FooterChar"/>
    <w:uiPriority w:val="99"/>
    <w:rsid w:val="00734DC8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734DC8"/>
  </w:style>
  <w:style w:type="character" w:styleId="Hyperlink">
    <w:name w:val="Hyperlink"/>
    <w:basedOn w:val="DefaultParagraphFont"/>
    <w:rsid w:val="008779FC"/>
    <w:rPr>
      <w:color w:val="auto"/>
      <w:u w:val="single"/>
    </w:rPr>
  </w:style>
  <w:style w:type="paragraph" w:customStyle="1" w:styleId="CAFODSmallPrint">
    <w:name w:val="CAFOD Small Print"/>
    <w:basedOn w:val="Normal"/>
    <w:rsid w:val="00734DC8"/>
    <w:pPr>
      <w:spacing w:line="160" w:lineRule="exact"/>
    </w:pPr>
    <w:rPr>
      <w:sz w:val="11"/>
    </w:rPr>
  </w:style>
  <w:style w:type="paragraph" w:styleId="FootnoteText">
    <w:name w:val="footnote text"/>
    <w:basedOn w:val="Normal"/>
    <w:semiHidden/>
    <w:rsid w:val="00734DC8"/>
    <w:pPr>
      <w:spacing w:line="260" w:lineRule="exact"/>
    </w:pPr>
    <w:rPr>
      <w:sz w:val="18"/>
    </w:rPr>
  </w:style>
  <w:style w:type="paragraph" w:customStyle="1" w:styleId="CAFODaddress">
    <w:name w:val="CAFOD address"/>
    <w:basedOn w:val="Normal"/>
    <w:rsid w:val="00734DC8"/>
    <w:pPr>
      <w:spacing w:line="240" w:lineRule="exact"/>
    </w:pPr>
    <w:rPr>
      <w:sz w:val="16"/>
    </w:rPr>
  </w:style>
  <w:style w:type="character" w:styleId="FootnoteReference">
    <w:name w:val="footnote reference"/>
    <w:basedOn w:val="DefaultParagraphFont"/>
    <w:semiHidden/>
    <w:rsid w:val="00734DC8"/>
    <w:rPr>
      <w:vertAlign w:val="superscript"/>
    </w:rPr>
  </w:style>
  <w:style w:type="character" w:styleId="EndnoteReference">
    <w:name w:val="endnote reference"/>
    <w:basedOn w:val="DefaultParagraphFont"/>
    <w:semiHidden/>
    <w:rsid w:val="00734DC8"/>
    <w:rPr>
      <w:vertAlign w:val="superscript"/>
    </w:rPr>
  </w:style>
  <w:style w:type="paragraph" w:styleId="EndnoteText">
    <w:name w:val="endnote text"/>
    <w:basedOn w:val="Normal"/>
    <w:semiHidden/>
    <w:rsid w:val="00734DC8"/>
  </w:style>
  <w:style w:type="paragraph" w:styleId="CommentText">
    <w:name w:val="annotation text"/>
    <w:basedOn w:val="Normal"/>
    <w:link w:val="CommentTextChar"/>
    <w:uiPriority w:val="99"/>
    <w:unhideWhenUsed/>
    <w:rsid w:val="006B55EC"/>
    <w:pPr>
      <w:spacing w:after="200" w:line="240" w:lineRule="auto"/>
    </w:pPr>
    <w:rPr>
      <w:rFonts w:asciiTheme="minorHAnsi" w:eastAsiaTheme="minorHAnsi" w:hAnsiTheme="minorHAnsi" w:cstheme="minorBidi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B55EC"/>
    <w:rPr>
      <w:rFonts w:asciiTheme="minorHAnsi" w:eastAsiaTheme="minorHAnsi" w:hAnsiTheme="minorHAnsi" w:cstheme="minorBidi"/>
      <w:lang w:eastAsia="en-US"/>
    </w:rPr>
  </w:style>
  <w:style w:type="paragraph" w:styleId="BalloonText">
    <w:name w:val="Balloon Text"/>
    <w:basedOn w:val="Normal"/>
    <w:link w:val="BalloonTextChar"/>
    <w:rsid w:val="00B5500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B5500C"/>
    <w:rPr>
      <w:rFonts w:ascii="Tahoma" w:hAnsi="Tahoma" w:cs="Tahoma"/>
      <w:sz w:val="16"/>
      <w:szCs w:val="16"/>
      <w:lang w:eastAsia="en-US"/>
    </w:rPr>
  </w:style>
  <w:style w:type="table" w:styleId="TableGrid">
    <w:name w:val="Table Grid"/>
    <w:basedOn w:val="TableNormal"/>
    <w:rsid w:val="00655FB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55FB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41B3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n-GB"/>
    </w:rPr>
  </w:style>
  <w:style w:type="character" w:customStyle="1" w:styleId="st1">
    <w:name w:val="st1"/>
    <w:basedOn w:val="DefaultParagraphFont"/>
    <w:rsid w:val="00F55575"/>
  </w:style>
  <w:style w:type="character" w:styleId="CommentReference">
    <w:name w:val="annotation reference"/>
    <w:basedOn w:val="DefaultParagraphFont"/>
    <w:semiHidden/>
    <w:unhideWhenUsed/>
    <w:rsid w:val="00C37EB2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C37EB2"/>
    <w:pPr>
      <w:spacing w:after="0"/>
    </w:pPr>
    <w:rPr>
      <w:rFonts w:ascii="Verdana" w:eastAsia="Times New Roman" w:hAnsi="Verdana" w:cs="Times New Roman"/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C37EB2"/>
    <w:rPr>
      <w:rFonts w:ascii="Verdana" w:eastAsiaTheme="minorHAnsi" w:hAnsi="Verdana" w:cstheme="minorBidi"/>
      <w:b/>
      <w:bCs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1B6021"/>
    <w:rPr>
      <w:color w:val="808080"/>
      <w:shd w:val="clear" w:color="auto" w:fill="E6E6E6"/>
    </w:rPr>
  </w:style>
  <w:style w:type="character" w:customStyle="1" w:styleId="FooterChar">
    <w:name w:val="Footer Char"/>
    <w:basedOn w:val="DefaultParagraphFont"/>
    <w:link w:val="Footer"/>
    <w:uiPriority w:val="99"/>
    <w:rsid w:val="00305FB1"/>
    <w:rPr>
      <w:rFonts w:ascii="Verdana" w:hAnsi="Verdana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305FB1"/>
    <w:rPr>
      <w:rFonts w:ascii="Verdana" w:hAnsi="Verdana"/>
      <w:lang w:eastAsia="en-US"/>
    </w:rPr>
  </w:style>
  <w:style w:type="paragraph" w:styleId="Revision">
    <w:name w:val="Revision"/>
    <w:hidden/>
    <w:uiPriority w:val="99"/>
    <w:semiHidden/>
    <w:rsid w:val="000E799A"/>
    <w:rPr>
      <w:rFonts w:ascii="Verdana" w:hAnsi="Verdana"/>
      <w:lang w:eastAsia="en-US"/>
    </w:rPr>
  </w:style>
  <w:style w:type="character" w:customStyle="1" w:styleId="text">
    <w:name w:val="text"/>
    <w:basedOn w:val="DefaultParagraphFont"/>
    <w:rsid w:val="003E1D23"/>
  </w:style>
  <w:style w:type="character" w:styleId="Emphasis">
    <w:name w:val="Emphasis"/>
    <w:basedOn w:val="DefaultParagraphFont"/>
    <w:uiPriority w:val="20"/>
    <w:qFormat/>
    <w:rsid w:val="00903243"/>
    <w:rPr>
      <w:i/>
      <w:iCs/>
    </w:rPr>
  </w:style>
  <w:style w:type="paragraph" w:customStyle="1" w:styleId="paragraph">
    <w:name w:val="paragraph"/>
    <w:basedOn w:val="Normal"/>
    <w:rsid w:val="00734A1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en-GB"/>
    </w:rPr>
  </w:style>
  <w:style w:type="character" w:customStyle="1" w:styleId="normaltextrun">
    <w:name w:val="normaltextrun"/>
    <w:basedOn w:val="DefaultParagraphFont"/>
    <w:rsid w:val="00734A16"/>
  </w:style>
  <w:style w:type="character" w:customStyle="1" w:styleId="eop">
    <w:name w:val="eop"/>
    <w:basedOn w:val="DefaultParagraphFont"/>
    <w:rsid w:val="00734A16"/>
  </w:style>
  <w:style w:type="character" w:styleId="IntenseEmphasis">
    <w:name w:val="Intense Emphasis"/>
    <w:basedOn w:val="DefaultParagraphFont"/>
    <w:uiPriority w:val="21"/>
    <w:qFormat/>
    <w:rsid w:val="008779FC"/>
    <w:rPr>
      <w:i/>
      <w:i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6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3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2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0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1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219992">
          <w:marLeft w:val="446"/>
          <w:marRight w:val="0"/>
          <w:marTop w:val="0"/>
          <w:marBottom w:val="2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0816">
          <w:marLeft w:val="446"/>
          <w:marRight w:val="0"/>
          <w:marTop w:val="0"/>
          <w:marBottom w:val="28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88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7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9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25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6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5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9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1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0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9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01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8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27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2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0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83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5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3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7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18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9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3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2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5048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8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svg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svg"/><Relationship Id="rId20" Type="http://schemas.openxmlformats.org/officeDocument/2006/relationships/image" Target="media/image8.svg"/><Relationship Id="rId29" Type="http://schemas.openxmlformats.org/officeDocument/2006/relationships/image" Target="media/image17.sv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2.png"/><Relationship Id="rId32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10" Type="http://schemas.openxmlformats.org/officeDocument/2006/relationships/webSettings" Target="webSettings.xml"/><Relationship Id="rId19" Type="http://schemas.openxmlformats.org/officeDocument/2006/relationships/image" Target="media/image7.png"/><Relationship Id="rId31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sv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lstorr\Local%20Settings\Temporary%20Internet%20Files\OLK49\CF_DocV3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LongProperties xmlns="http://schemas.microsoft.com/office/2006/metadata/longProperties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472308B02E1E4A9F4BBEA19176AB65" ma:contentTypeVersion="2974" ma:contentTypeDescription="Create a new document." ma:contentTypeScope="" ma:versionID="6eec9481a64eb59cb5b1a4dc1530b01a">
  <xsd:schema xmlns:xsd="http://www.w3.org/2001/XMLSchema" xmlns:xs="http://www.w3.org/2001/XMLSchema" xmlns:p="http://schemas.microsoft.com/office/2006/metadata/properties" xmlns:ns2="04672002-f21f-4240-adfb-f0b653fb6fb5" xmlns:ns3="236a9a4b-a03c-46ba-8ec6-624c184acbc6" xmlns:ns4="http://schemas.microsoft.com/sharepoint/v3/fields" xmlns:ns5="bdf04112-6931-4610-9724-cd62e91446a3" xmlns:ns6="453a0c7f-c966-4a5c-a0f8-de0f8150ea1e" targetNamespace="http://schemas.microsoft.com/office/2006/metadata/properties" ma:root="true" ma:fieldsID="06f7dea15a691b9ed858cf58f1babe0b" ns2:_="" ns3:_="" ns4:_="" ns5:_="" ns6:_="">
    <xsd:import namespace="04672002-f21f-4240-adfb-f0b653fb6fb5"/>
    <xsd:import namespace="236a9a4b-a03c-46ba-8ec6-624c184acbc6"/>
    <xsd:import namespace="http://schemas.microsoft.com/sharepoint/v3/fields"/>
    <xsd:import namespace="bdf04112-6931-4610-9724-cd62e91446a3"/>
    <xsd:import namespace="453a0c7f-c966-4a5c-a0f8-de0f8150ea1e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udience"/>
                <xsd:element ref="ns3:Activity" minOccurs="0"/>
                <xsd:element ref="ns4:_Statu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5:SharedWithUsers" minOccurs="0"/>
                <xsd:element ref="ns5:SharedWithDetail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6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672002-f21f-4240-adfb-f0b653fb6fb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6a9a4b-a03c-46ba-8ec6-624c184acbc6" elementFormDefault="qualified">
    <xsd:import namespace="http://schemas.microsoft.com/office/2006/documentManagement/types"/>
    <xsd:import namespace="http://schemas.microsoft.com/office/infopath/2007/PartnerControls"/>
    <xsd:element name="Audience" ma:index="11" ma:displayName="Audience" ma:format="Dropdown" ma:internalName="Audience">
      <xsd:simpleType>
        <xsd:restriction base="dms:Choice">
          <xsd:enumeration value="Primary"/>
          <xsd:enumeration value="11-18"/>
          <xsd:enumeration value="Both"/>
          <xsd:enumeration value="N/A"/>
        </xsd:restriction>
      </xsd:simpleType>
    </xsd:element>
    <xsd:element name="Activity" ma:index="12" nillable="true" ma:displayName="Activity" ma:default="Advent" ma:format="Dropdown" ma:internalName="Activity">
      <xsd:simpleType>
        <xsd:restriction base="dms:Choice">
          <xsd:enumeration value="Advent"/>
          <xsd:enumeration value="CAFOD Clubs"/>
          <xsd:enumeration value="Campaigns"/>
          <xsd:enumeration value="Fairtrade"/>
          <xsd:enumeration value="Faith in Action"/>
          <xsd:enumeration value="Harvest"/>
          <xsd:enumeration value="Lent"/>
          <xsd:enumeration value="Other Curriculum"/>
          <xsd:enumeration value="Prayer and Worship"/>
          <xsd:enumeration value="RE Curriculum"/>
          <xsd:enumeration value="Sport"/>
          <xsd:enumeration value="World Gifts"/>
        </xsd:restriction>
      </xsd:simpleType>
    </xsd:element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6" nillable="true" ma:displayName="MediaServiceAutoTags" ma:internalName="MediaServiceAutoTags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AutoKeyPoints" ma:index="2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73aede18-5762-4cff-92fc-bd8aa2d2911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13" nillable="true" ma:displayName="Status" ma:default="Not Started" ma:internalName="_Status">
      <xsd:simpleType>
        <xsd:union memberTypes="dms:Text">
          <xsd:simpleType>
            <xsd:restriction base="dms:Choice">
              <xsd:enumeration value="Not Started"/>
              <xsd:enumeration value="Draft"/>
              <xsd:enumeration value="Reviewed"/>
              <xsd:enumeration value="Scheduled"/>
              <xsd:enumeration value="Published"/>
              <xsd:enumeration value="Final"/>
              <xsd:enumeration value="Expired"/>
            </xsd:restriction>
          </xsd:simpleType>
        </xsd:un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f04112-6931-4610-9724-cd62e91446a3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3a0c7f-c966-4a5c-a0f8-de0f8150ea1e" elementFormDefault="qualified">
    <xsd:import namespace="http://schemas.microsoft.com/office/2006/documentManagement/types"/>
    <xsd:import namespace="http://schemas.microsoft.com/office/infopath/2007/PartnerControls"/>
    <xsd:element name="TaxCatchAll" ma:index="29" nillable="true" ma:displayName="Taxonomy Catch All Column" ma:hidden="true" ma:list="{3b9f4064-c5ee-4255-b955-fb8a72b2bce5}" ma:internalName="TaxCatchAll" ma:showField="CatchAllData" ma:web="04672002-f21f-4240-adfb-f0b653fb6f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Status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>
  <documentManagement>
    <Activity xmlns="236a9a4b-a03c-46ba-8ec6-624c184acbc6">Advent</Activity>
    <Audience xmlns="236a9a4b-a03c-46ba-8ec6-624c184acbc6">Primary</Audience>
    <_Status xmlns="http://schemas.microsoft.com/sharepoint/v3/fields">Not Started</_Status>
    <_dlc_DocId xmlns="04672002-f21f-4240-adfb-f0b653fb6fb5">SZUU6KYVHK2A-2146017777-15125</_dlc_DocId>
    <_dlc_DocIdUrl xmlns="04672002-f21f-4240-adfb-f0b653fb6fb5">
      <Url>https://cafod365.sharepoint.com/sites/int/Education/_layouts/15/DocIdRedir.aspx?ID=SZUU6KYVHK2A-2146017777-15125</Url>
      <Description>SZUU6KYVHK2A-2146017777-15125</Description>
    </_dlc_DocIdUrl>
    <lcf76f155ced4ddcb4097134ff3c332f xmlns="236a9a4b-a03c-46ba-8ec6-624c184acbc6">
      <Terms xmlns="http://schemas.microsoft.com/office/infopath/2007/PartnerControls"/>
    </lcf76f155ced4ddcb4097134ff3c332f>
    <TaxCatchAll xmlns="453a0c7f-c966-4a5c-a0f8-de0f8150ea1e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6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19F2CC6E-25AA-4902-AED5-C8F45B069806}">
  <ds:schemaRefs>
    <ds:schemaRef ds:uri="http://schemas.microsoft.com/office/2006/metadata/longProperties"/>
  </ds:schemaRefs>
</ds:datastoreItem>
</file>

<file path=customXml/itemProps2.xml><?xml version="1.0" encoding="utf-8"?>
<ds:datastoreItem xmlns:ds="http://schemas.openxmlformats.org/officeDocument/2006/customXml" ds:itemID="{1C3E16EA-183C-4DBF-B612-FA579785BC0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672002-f21f-4240-adfb-f0b653fb6fb5"/>
    <ds:schemaRef ds:uri="236a9a4b-a03c-46ba-8ec6-624c184acbc6"/>
    <ds:schemaRef ds:uri="http://schemas.microsoft.com/sharepoint/v3/fields"/>
    <ds:schemaRef ds:uri="bdf04112-6931-4610-9724-cd62e91446a3"/>
    <ds:schemaRef ds:uri="453a0c7f-c966-4a5c-a0f8-de0f8150ea1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4C5E9C0-F231-4E1E-976F-992B48C14CC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3531C21-E16D-446F-855C-8CF96FBAA33F}">
  <ds:schemaRefs>
    <ds:schemaRef ds:uri="http://schemas.microsoft.com/office/2006/metadata/properties"/>
    <ds:schemaRef ds:uri="236a9a4b-a03c-46ba-8ec6-624c184acbc6"/>
    <ds:schemaRef ds:uri="http://schemas.microsoft.com/sharepoint/v3/fields"/>
    <ds:schemaRef ds:uri="04672002-f21f-4240-adfb-f0b653fb6fb5"/>
    <ds:schemaRef ds:uri="http://schemas.microsoft.com/office/infopath/2007/PartnerControls"/>
    <ds:schemaRef ds:uri="453a0c7f-c966-4a5c-a0f8-de0f8150ea1e"/>
  </ds:schemaRefs>
</ds:datastoreItem>
</file>

<file path=customXml/itemProps5.xml><?xml version="1.0" encoding="utf-8"?>
<ds:datastoreItem xmlns:ds="http://schemas.openxmlformats.org/officeDocument/2006/customXml" ds:itemID="{1919D3C6-2790-469B-AB3E-54EA9A2E18B4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00921154-DBF3-49EB-8072-DFDCEBDF7A8A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CF_DocV3</Template>
  <TotalTime>0</TotalTime>
  <Pages>4</Pages>
  <Words>697</Words>
  <Characters>3290</Characters>
  <Application>Microsoft Office Word</Application>
  <DocSecurity>0</DocSecurity>
  <Lines>27</Lines>
  <Paragraphs>7</Paragraphs>
  <ScaleCrop>false</ScaleCrop>
  <Company>CAFOD</Company>
  <LinksUpToDate>false</LinksUpToDate>
  <CharactersWithSpaces>3980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lstorr</dc:creator>
  <cp:lastModifiedBy>Patrick Dean</cp:lastModifiedBy>
  <cp:revision>4</cp:revision>
  <cp:lastPrinted>2018-03-19T15:25:00Z</cp:lastPrinted>
  <dcterms:created xsi:type="dcterms:W3CDTF">2022-04-26T13:10:00Z</dcterms:created>
  <dcterms:modified xsi:type="dcterms:W3CDTF">2022-08-03T11:07:00Z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Document</vt:lpwstr>
  </property>
  <property fmtid="{D5CDD505-2E9C-101B-9397-08002B2CF9AE}" pid="3" name="Output Type">
    <vt:lpwstr>Print</vt:lpwstr>
  </property>
  <property fmtid="{D5CDD505-2E9C-101B-9397-08002B2CF9AE}" pid="4" name="Archive">
    <vt:lpwstr>false</vt:lpwstr>
  </property>
  <property fmtid="{D5CDD505-2E9C-101B-9397-08002B2CF9AE}" pid="5" name="ContentTypeId">
    <vt:lpwstr>0x01010096472308B02E1E4A9F4BBEA19176AB65</vt:lpwstr>
  </property>
  <property fmtid="{D5CDD505-2E9C-101B-9397-08002B2CF9AE}" pid="6" name="Status">
    <vt:lpwstr>Finished Product</vt:lpwstr>
  </property>
  <property fmtid="{D5CDD505-2E9C-101B-9397-08002B2CF9AE}" pid="7" name="Current">
    <vt:lpwstr>true</vt:lpwstr>
  </property>
  <property fmtid="{D5CDD505-2E9C-101B-9397-08002B2CF9AE}" pid="8" name="Financial Year">
    <vt:lpwstr>2008/9</vt:lpwstr>
  </property>
  <property fmtid="{D5CDD505-2E9C-101B-9397-08002B2CF9AE}" pid="9" name="Doc Type">
    <vt:lpwstr>Brand</vt:lpwstr>
  </property>
  <property fmtid="{D5CDD505-2E9C-101B-9397-08002B2CF9AE}" pid="10" name="Internal or External">
    <vt:lpwstr>External</vt:lpwstr>
  </property>
  <property fmtid="{D5CDD505-2E9C-101B-9397-08002B2CF9AE}" pid="11" name="What">
    <vt:lpwstr>Communciation Template</vt:lpwstr>
  </property>
  <property fmtid="{D5CDD505-2E9C-101B-9397-08002B2CF9AE}" pid="12" name="Anniversary related?">
    <vt:lpwstr>No</vt:lpwstr>
  </property>
  <property fmtid="{D5CDD505-2E9C-101B-9397-08002B2CF9AE}" pid="13" name="_Version">
    <vt:lpwstr>Final Version April 2011</vt:lpwstr>
  </property>
  <property fmtid="{D5CDD505-2E9C-101B-9397-08002B2CF9AE}" pid="14" name="Archive?">
    <vt:lpwstr>No</vt:lpwstr>
  </property>
  <property fmtid="{D5CDD505-2E9C-101B-9397-08002B2CF9AE}" pid="15" name="_dlc_DocIdItemGuid">
    <vt:lpwstr>78362976-10c0-4868-b9d3-61433de748e1</vt:lpwstr>
  </property>
</Properties>
</file>